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71E" w:rsidRDefault="00DE171E" w:rsidP="00E74019"/>
    <w:p w:rsidR="005E165C" w:rsidRDefault="00C565B1" w:rsidP="00665DF3">
      <w:pPr>
        <w:pStyle w:val="Titre1"/>
      </w:pPr>
      <w:bookmarkStart w:id="0" w:name="_Toc144765960"/>
      <w:r>
        <w:t>Fiche cadrage projet</w:t>
      </w:r>
      <w:bookmarkEnd w:id="0"/>
    </w:p>
    <w:p w:rsidR="00C565B1" w:rsidRPr="00C565B1" w:rsidRDefault="00C565B1" w:rsidP="00C565B1"/>
    <w:p w:rsidR="002B131A" w:rsidRDefault="002B131A" w:rsidP="002B131A">
      <w:pPr>
        <w:pStyle w:val="TM9"/>
        <w:tabs>
          <w:tab w:val="right" w:leader="dot" w:pos="9060"/>
        </w:tabs>
      </w:pPr>
    </w:p>
    <w:sdt>
      <w:sdtPr>
        <w:rPr>
          <w:rFonts w:ascii="Alef" w:hAnsi="Alef"/>
          <w:lang w:val="fr-FR"/>
        </w:rPr>
        <w:id w:val="18030427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131A" w:rsidRPr="00C565B1" w:rsidRDefault="002B131A">
          <w:pPr>
            <w:pStyle w:val="En-ttedetabledesmatires"/>
            <w:rPr>
              <w:lang w:val="fr-FR"/>
            </w:rPr>
          </w:pPr>
          <w:r>
            <w:rPr>
              <w:lang w:val="fr-FR"/>
            </w:rPr>
            <w:t>Table des matières</w:t>
          </w:r>
        </w:p>
        <w:p w:rsidR="00B838FB" w:rsidRDefault="002B131A">
          <w:pPr>
            <w:pStyle w:val="TM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765960" w:history="1">
            <w:r w:rsidR="00B838FB" w:rsidRPr="00DD4DF6">
              <w:rPr>
                <w:rStyle w:val="Lienhypertexte"/>
                <w:noProof/>
              </w:rPr>
              <w:t>Fiche cadrage projet</w:t>
            </w:r>
            <w:r w:rsidR="00B838FB">
              <w:rPr>
                <w:noProof/>
                <w:webHidden/>
              </w:rPr>
              <w:tab/>
            </w:r>
            <w:r w:rsidR="00B838FB">
              <w:rPr>
                <w:noProof/>
                <w:webHidden/>
              </w:rPr>
              <w:fldChar w:fldCharType="begin"/>
            </w:r>
            <w:r w:rsidR="00B838FB">
              <w:rPr>
                <w:noProof/>
                <w:webHidden/>
              </w:rPr>
              <w:instrText xml:space="preserve"> PAGEREF _Toc144765960 \h </w:instrText>
            </w:r>
            <w:r w:rsidR="00B838FB">
              <w:rPr>
                <w:noProof/>
                <w:webHidden/>
              </w:rPr>
            </w:r>
            <w:r w:rsidR="00B838FB">
              <w:rPr>
                <w:noProof/>
                <w:webHidden/>
              </w:rPr>
              <w:fldChar w:fldCharType="separate"/>
            </w:r>
            <w:r w:rsidR="00B838FB">
              <w:rPr>
                <w:noProof/>
                <w:webHidden/>
              </w:rPr>
              <w:t>1</w:t>
            </w:r>
            <w:r w:rsidR="00B838FB">
              <w:rPr>
                <w:noProof/>
                <w:webHidden/>
              </w:rPr>
              <w:fldChar w:fldCharType="end"/>
            </w:r>
          </w:hyperlink>
        </w:p>
        <w:p w:rsidR="00B838FB" w:rsidRDefault="00B838FB">
          <w:pPr>
            <w:pStyle w:val="TM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144765961" w:history="1">
            <w:r w:rsidRPr="00DD4DF6">
              <w:rPr>
                <w:rStyle w:val="Lienhypertexte"/>
                <w:noProof/>
              </w:rPr>
              <w:t>Fiche projet – Espace des Langues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_Toc144765961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38FB" w:rsidRDefault="00B838FB">
          <w:pPr>
            <w:pStyle w:val="TM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144765962" w:history="1">
            <w:r w:rsidRPr="00DD4DF6">
              <w:rPr>
                <w:rStyle w:val="Lienhypertexte"/>
                <w:rFonts w:eastAsia="Times New Roman" w:cstheme="minorHAnsi"/>
                <w:b/>
                <w:bCs/>
                <w:noProof/>
                <w:lang w:eastAsia="fr-FR"/>
              </w:rPr>
              <w:t>Contexte du projet – De quoi s’agit-il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_Toc144765962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131A" w:rsidRDefault="002B131A">
          <w:r>
            <w:rPr>
              <w:b/>
              <w:bCs/>
            </w:rPr>
            <w:fldChar w:fldCharType="end"/>
          </w:r>
        </w:p>
      </w:sdtContent>
    </w:sdt>
    <w:p w:rsidR="00C565B1" w:rsidRDefault="00C565B1">
      <w:r>
        <w:br w:type="page"/>
      </w:r>
      <w:bookmarkStart w:id="1" w:name="_GoBack"/>
      <w:bookmarkEnd w:id="1"/>
    </w:p>
    <w:p w:rsidR="002B131A" w:rsidRPr="002B131A" w:rsidRDefault="002B131A" w:rsidP="002B131A"/>
    <w:p w:rsidR="00C565B1" w:rsidRDefault="00C565B1" w:rsidP="00C565B1">
      <w:pPr>
        <w:pStyle w:val="Titre2"/>
      </w:pPr>
      <w:bookmarkStart w:id="2" w:name="_Toc144765961"/>
      <w:r w:rsidRPr="00C565B1">
        <w:t>Fiche projet – Espace des Langues</w:t>
      </w:r>
      <w:bookmarkEnd w:id="2"/>
    </w:p>
    <w:p w:rsidR="00C565B1" w:rsidRDefault="00C565B1" w:rsidP="00C565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</w:pPr>
      <w:bookmarkStart w:id="3" w:name="_Toc144765962"/>
      <w:r>
        <w:rPr>
          <w:rFonts w:eastAsia="Times New Roman" w:cstheme="minorHAnsi"/>
          <w:b/>
          <w:bCs/>
          <w:sz w:val="28"/>
          <w:szCs w:val="28"/>
          <w:u w:val="single"/>
          <w:lang w:eastAsia="fr-FR"/>
        </w:rPr>
        <w:t>Contexte du projet – De quoi s’agit-il ?</w:t>
      </w:r>
      <w:bookmarkEnd w:id="3"/>
    </w:p>
    <w:p w:rsidR="00C565B1" w:rsidRDefault="00C565B1" w:rsidP="00C565B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 </w:t>
      </w:r>
    </w:p>
    <w:p w:rsidR="00C565B1" w:rsidRDefault="00C565B1" w:rsidP="00C565B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 </w:t>
      </w:r>
    </w:p>
    <w:p w:rsidR="00C565B1" w:rsidRDefault="00C565B1" w:rsidP="00C565B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 </w:t>
      </w:r>
    </w:p>
    <w:p w:rsidR="00C565B1" w:rsidRDefault="00C565B1" w:rsidP="00C565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Qui ou quels acteurs sont concernés par la conception/réalisation du projet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6071"/>
      </w:tblGrid>
      <w:tr w:rsidR="00C565B1" w:rsidTr="00C565B1">
        <w:trPr>
          <w:trHeight w:val="286"/>
        </w:trPr>
        <w:tc>
          <w:tcPr>
            <w:tcW w:w="2689" w:type="dxa"/>
            <w:shd w:val="clear" w:color="auto" w:fill="9333EB"/>
          </w:tcPr>
          <w:p w:rsidR="00C565B1" w:rsidRDefault="00C565B1" w:rsidP="0074627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Porteur(s) du projet</w:t>
            </w:r>
          </w:p>
        </w:tc>
        <w:tc>
          <w:tcPr>
            <w:tcW w:w="6071" w:type="dxa"/>
          </w:tcPr>
          <w:p w:rsidR="00C565B1" w:rsidRDefault="00C565B1" w:rsidP="0074627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C565B1" w:rsidTr="0074627A">
        <w:trPr>
          <w:trHeight w:val="296"/>
        </w:trPr>
        <w:tc>
          <w:tcPr>
            <w:tcW w:w="2689" w:type="dxa"/>
          </w:tcPr>
          <w:p w:rsidR="00C565B1" w:rsidRDefault="00C565B1" w:rsidP="0074627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Contributeur/acteur 1</w:t>
            </w:r>
          </w:p>
        </w:tc>
        <w:tc>
          <w:tcPr>
            <w:tcW w:w="6071" w:type="dxa"/>
          </w:tcPr>
          <w:p w:rsidR="00C565B1" w:rsidRDefault="00C565B1" w:rsidP="0074627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C565B1" w:rsidTr="0074627A">
        <w:trPr>
          <w:trHeight w:val="286"/>
        </w:trPr>
        <w:tc>
          <w:tcPr>
            <w:tcW w:w="2689" w:type="dxa"/>
          </w:tcPr>
          <w:p w:rsidR="00C565B1" w:rsidRDefault="00C565B1" w:rsidP="0074627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Contributeur/acteur 2</w:t>
            </w:r>
          </w:p>
        </w:tc>
        <w:tc>
          <w:tcPr>
            <w:tcW w:w="6071" w:type="dxa"/>
          </w:tcPr>
          <w:p w:rsidR="00C565B1" w:rsidRDefault="00C565B1" w:rsidP="0074627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C565B1" w:rsidTr="0074627A">
        <w:trPr>
          <w:trHeight w:val="286"/>
        </w:trPr>
        <w:tc>
          <w:tcPr>
            <w:tcW w:w="2689" w:type="dxa"/>
          </w:tcPr>
          <w:p w:rsidR="00C565B1" w:rsidRDefault="00C565B1" w:rsidP="0074627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Contributeur/acteur 3</w:t>
            </w:r>
          </w:p>
        </w:tc>
        <w:tc>
          <w:tcPr>
            <w:tcW w:w="6071" w:type="dxa"/>
          </w:tcPr>
          <w:p w:rsidR="00C565B1" w:rsidRDefault="00C565B1" w:rsidP="0074627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C565B1" w:rsidTr="0074627A">
        <w:trPr>
          <w:trHeight w:val="286"/>
        </w:trPr>
        <w:tc>
          <w:tcPr>
            <w:tcW w:w="2689" w:type="dxa"/>
          </w:tcPr>
          <w:p w:rsidR="00C565B1" w:rsidRDefault="00C565B1" w:rsidP="0074627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lang w:eastAsia="fr-FR"/>
              </w:rPr>
              <w:t>Contributeur/acteur 4</w:t>
            </w:r>
          </w:p>
        </w:tc>
        <w:tc>
          <w:tcPr>
            <w:tcW w:w="6071" w:type="dxa"/>
          </w:tcPr>
          <w:p w:rsidR="00C565B1" w:rsidRDefault="00C565B1" w:rsidP="0074627A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t>Objectifs pédagogiques/recherches</w:t>
      </w:r>
    </w:p>
    <w:p w:rsidR="00C565B1" w:rsidRDefault="00C565B1" w:rsidP="00C565B1">
      <w:pPr>
        <w:pStyle w:val="Paragraphedeliste"/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...</w:t>
      </w:r>
    </w:p>
    <w:p w:rsidR="00C565B1" w:rsidRDefault="00C565B1" w:rsidP="00C565B1">
      <w:pPr>
        <w:pStyle w:val="Paragraphedeliste"/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… </w:t>
      </w:r>
    </w:p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t xml:space="preserve">Groupe(s) ciblé(s) : 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...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…</w:t>
      </w:r>
    </w:p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t>Résultats attendus :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...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…</w:t>
      </w:r>
    </w:p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t>Essaimage envisagé </w:t>
      </w:r>
    </w:p>
    <w:p w:rsidR="00C565B1" w:rsidRDefault="00C565B1" w:rsidP="00C565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Une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>formation/présentation auprès d’autres collègues, départements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>,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 etc.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 </w:t>
      </w:r>
      <w:proofErr w:type="gramStart"/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>afin</w:t>
      </w:r>
      <w:proofErr w:type="gramEnd"/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 de valoriser le projet mis en place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 xml:space="preserve"> :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...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…</w:t>
      </w:r>
    </w:p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lastRenderedPageBreak/>
        <w:t xml:space="preserve">Rétroplanning envisagé 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...</w:t>
      </w:r>
    </w:p>
    <w:p w:rsidR="00C565B1" w:rsidRDefault="00C565B1" w:rsidP="00C565B1">
      <w:pPr>
        <w:pStyle w:val="Paragraphedeliste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…</w:t>
      </w:r>
    </w:p>
    <w:p w:rsidR="00C565B1" w:rsidRDefault="00C565B1" w:rsidP="00C565B1">
      <w:pPr>
        <w:pStyle w:val="Titre4"/>
        <w:rPr>
          <w:lang w:eastAsia="fr-FR"/>
        </w:rPr>
      </w:pPr>
      <w:r>
        <w:rPr>
          <w:lang w:eastAsia="fr-FR"/>
        </w:rPr>
        <w:t>Risques potentiels identifiés</w:t>
      </w:r>
    </w:p>
    <w:p w:rsidR="00C565B1" w:rsidRDefault="00C565B1" w:rsidP="00C565B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fr-FR"/>
        </w:rPr>
      </w:pPr>
      <w:r>
        <w:rPr>
          <w:rFonts w:eastAsia="Times New Roman" w:cstheme="minorHAnsi"/>
          <w:i/>
          <w:iCs/>
          <w:sz w:val="24"/>
          <w:szCs w:val="24"/>
          <w:lang w:eastAsia="fr-FR"/>
        </w:rPr>
        <w:t>Les risques à faire le projet :</w:t>
      </w:r>
    </w:p>
    <w:p w:rsidR="00C565B1" w:rsidRDefault="00C565B1" w:rsidP="00C565B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Aucun ?</w:t>
      </w:r>
    </w:p>
    <w:p w:rsidR="00C565B1" w:rsidRDefault="00C565B1" w:rsidP="00C565B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fr-FR"/>
        </w:rPr>
      </w:pPr>
      <w:r>
        <w:rPr>
          <w:rFonts w:eastAsia="Times New Roman" w:cstheme="minorHAnsi"/>
          <w:i/>
          <w:iCs/>
          <w:sz w:val="24"/>
          <w:szCs w:val="24"/>
          <w:lang w:eastAsia="fr-FR"/>
        </w:rPr>
        <w:t>Les risques à ne pas faire le projet :</w:t>
      </w:r>
    </w:p>
    <w:p w:rsidR="00C565B1" w:rsidRDefault="00C565B1" w:rsidP="00C565B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Aucun ?</w:t>
      </w:r>
    </w:p>
    <w:p w:rsidR="002F6BE1" w:rsidRPr="00BD11D1" w:rsidRDefault="00BD11D1" w:rsidP="00C565B1">
      <w:pPr>
        <w:jc w:val="both"/>
      </w:pPr>
      <w:r>
        <w:t xml:space="preserve"> </w:t>
      </w:r>
    </w:p>
    <w:sectPr w:rsidR="002F6BE1" w:rsidRPr="00BD11D1">
      <w:headerReference w:type="default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CAE" w:rsidRDefault="00644CAE">
      <w:pPr>
        <w:spacing w:after="0" w:line="240" w:lineRule="auto"/>
      </w:pPr>
      <w:r>
        <w:separator/>
      </w:r>
    </w:p>
  </w:endnote>
  <w:endnote w:type="continuationSeparator" w:id="0">
    <w:p w:rsidR="00644CAE" w:rsidRDefault="0064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45 Light">
    <w:altName w:val="Arial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Pochoir Pleine">
    <w:panose1 w:val="020005030200000200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9963669"/>
      <w:docPartObj>
        <w:docPartGallery w:val="Page Numbers (Bottom of Page)"/>
        <w:docPartUnique/>
      </w:docPartObj>
    </w:sdtPr>
    <w:sdtEndPr/>
    <w:sdtContent>
      <w:p w:rsidR="006B5C38" w:rsidRDefault="006B5C38" w:rsidP="007A007D">
        <w:pPr>
          <w:pStyle w:val="Pieddepage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238125</wp:posOffset>
              </wp:positionH>
              <wp:positionV relativeFrom="paragraph">
                <wp:posOffset>15241</wp:posOffset>
              </wp:positionV>
              <wp:extent cx="5429861" cy="1036320"/>
              <wp:effectExtent l="0" t="0" r="0" b="0"/>
              <wp:wrapNone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ANNER OK TOTAL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29861" cy="1036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posOffset>81280</wp:posOffset>
                  </wp:positionH>
                  <wp:positionV relativeFrom="bottomMargin">
                    <wp:posOffset>185419</wp:posOffset>
                  </wp:positionV>
                  <wp:extent cx="455295" cy="447675"/>
                  <wp:effectExtent l="0" t="0" r="20955" b="28575"/>
                  <wp:wrapNone/>
                  <wp:docPr id="3" name="Ellips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455295" cy="4476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5C38" w:rsidRPr="007A007D" w:rsidRDefault="006B5C38">
                              <w:pPr>
                                <w:pStyle w:val="Pieddepage"/>
                                <w:rPr>
                                  <w:rFonts w:cs="Alef"/>
                                </w:rPr>
                              </w:pPr>
                              <w:r w:rsidRPr="007A007D">
                                <w:rPr>
                                  <w:rFonts w:cs="Alef"/>
                                </w:rPr>
                                <w:fldChar w:fldCharType="begin"/>
                              </w:r>
                              <w:r w:rsidRPr="007A007D">
                                <w:rPr>
                                  <w:rFonts w:cs="Alef"/>
                                </w:rPr>
                                <w:instrText>PAGE  \* MERGEFORMAT</w:instrText>
                              </w:r>
                              <w:r w:rsidRPr="007A007D">
                                <w:rPr>
                                  <w:rFonts w:cs="Alef"/>
                                </w:rPr>
                                <w:fldChar w:fldCharType="separate"/>
                              </w:r>
                              <w:r w:rsidRPr="007A007D">
                                <w:rPr>
                                  <w:rFonts w:cs="Alef"/>
                                </w:rPr>
                                <w:t>2</w:t>
                              </w:r>
                              <w:r w:rsidRPr="007A007D">
                                <w:rPr>
                                  <w:rFonts w:cs="Ale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lipse 3" o:spid="_x0000_s1026" style="position:absolute;left:0;text-align:left;margin-left:6.4pt;margin-top:14.6pt;width:35.85pt;height:35.2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" filled="f" fillcolor="#c0504d" strokecolor="#7030a0" strokeweight="1pt">
                  <v:textbox inset=",0,,0">
                    <w:txbxContent>
                      <w:p w:rsidR="006B5C38" w:rsidRPr="007A007D" w:rsidRDefault="006B5C38">
                        <w:pPr>
                          <w:pStyle w:val="Pieddepage"/>
                          <w:rPr>
                            <w:rFonts w:cs="Alef"/>
                          </w:rPr>
                        </w:pPr>
                        <w:r w:rsidRPr="007A007D">
                          <w:rPr>
                            <w:rFonts w:cs="Alef"/>
                          </w:rPr>
                          <w:fldChar w:fldCharType="begin"/>
                        </w:r>
                        <w:r w:rsidRPr="007A007D">
                          <w:rPr>
                            <w:rFonts w:cs="Alef"/>
                          </w:rPr>
                          <w:instrText>PAGE  \* MERGEFORMAT</w:instrText>
                        </w:r>
                        <w:r w:rsidRPr="007A007D">
                          <w:rPr>
                            <w:rFonts w:cs="Alef"/>
                          </w:rPr>
                          <w:fldChar w:fldCharType="separate"/>
                        </w:r>
                        <w:r w:rsidRPr="007A007D">
                          <w:rPr>
                            <w:rFonts w:cs="Alef"/>
                          </w:rPr>
                          <w:t>2</w:t>
                        </w:r>
                        <w:r w:rsidRPr="007A007D">
                          <w:rPr>
                            <w:rFonts w:cs="Ale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  <w:p w:rsidR="006B5C38" w:rsidRDefault="006B5C38" w:rsidP="007A007D">
    <w:pPr>
      <w:pStyle w:val="Pieddepage"/>
      <w:jc w:val="center"/>
    </w:pPr>
  </w:p>
  <w:p w:rsidR="006B5C38" w:rsidRDefault="006B5C38" w:rsidP="007A007D">
    <w:pPr>
      <w:pStyle w:val="Pieddepage"/>
      <w:jc w:val="center"/>
    </w:pPr>
  </w:p>
  <w:p w:rsidR="006B5C38" w:rsidRDefault="006B5C38" w:rsidP="007A007D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CAE" w:rsidRDefault="00644CAE">
      <w:pPr>
        <w:spacing w:after="0" w:line="240" w:lineRule="auto"/>
      </w:pPr>
      <w:r>
        <w:separator/>
      </w:r>
    </w:p>
  </w:footnote>
  <w:footnote w:type="continuationSeparator" w:id="0">
    <w:p w:rsidR="00644CAE" w:rsidRDefault="00644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C38" w:rsidRDefault="006B5C38">
    <w:pPr>
      <w:pStyle w:val="En-tte"/>
      <w:tabs>
        <w:tab w:val="clear" w:pos="4677"/>
        <w:tab w:val="clear" w:pos="9355"/>
        <w:tab w:val="left" w:pos="1646"/>
      </w:tabs>
    </w:pPr>
    <w:r>
      <w:rPr>
        <w:noProof/>
      </w:rPr>
      <w:drawing>
        <wp:anchor distT="0" distB="0" distL="115200" distR="115200" simplePos="0" relativeHeight="18432" behindDoc="1" locked="0" layoutInCell="1" allowOverlap="1">
          <wp:simplePos x="0" y="0"/>
          <wp:positionH relativeFrom="column">
            <wp:posOffset>3258650</wp:posOffset>
          </wp:positionH>
          <wp:positionV relativeFrom="paragraph">
            <wp:posOffset>-5099483</wp:posOffset>
          </wp:positionV>
          <wp:extent cx="501989" cy="9481756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703081" name=""/>
                  <pic:cNvPicPr>
                    <a:picLocks noChangeAspect="1"/>
                  </pic:cNvPicPr>
                </pic:nvPicPr>
                <pic:blipFill>
                  <a:blip r:embed="rId1"/>
                  <a:srcRect l="-2084" t="340" r="93634" b="-340"/>
                  <a:stretch/>
                </pic:blipFill>
                <pic:spPr bwMode="auto">
                  <a:xfrm rot="5399976">
                    <a:off x="0" y="0"/>
                    <a:ext cx="501988" cy="9481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2A53"/>
    <w:multiLevelType w:val="hybridMultilevel"/>
    <w:tmpl w:val="ED961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1ADC"/>
    <w:multiLevelType w:val="hybridMultilevel"/>
    <w:tmpl w:val="65A87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672F4"/>
    <w:multiLevelType w:val="hybridMultilevel"/>
    <w:tmpl w:val="996AE376"/>
    <w:lvl w:ilvl="0" w:tplc="B10A48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3E0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04E0A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34299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4E4CE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34A7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7A991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100A0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C226F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75B64"/>
    <w:multiLevelType w:val="hybridMultilevel"/>
    <w:tmpl w:val="B8F88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27F95"/>
    <w:multiLevelType w:val="hybridMultilevel"/>
    <w:tmpl w:val="796EF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CD4"/>
    <w:multiLevelType w:val="hybridMultilevel"/>
    <w:tmpl w:val="A37A265A"/>
    <w:lvl w:ilvl="0" w:tplc="ACCC8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2FCC09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B85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3A8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C0B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FEED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234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2E5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8D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53597"/>
    <w:multiLevelType w:val="hybridMultilevel"/>
    <w:tmpl w:val="3110C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028F9"/>
    <w:multiLevelType w:val="hybridMultilevel"/>
    <w:tmpl w:val="7B22359C"/>
    <w:lvl w:ilvl="0" w:tplc="C9AC4FBE">
      <w:start w:val="1"/>
      <w:numFmt w:val="decimal"/>
      <w:pStyle w:val="TitreFigure"/>
      <w:lvlText w:val="figure n° %1:"/>
      <w:lvlJc w:val="center"/>
      <w:pPr>
        <w:ind w:left="360" w:hanging="360"/>
      </w:pPr>
      <w:rPr>
        <w:rFonts w:ascii="Helvetica 45 Light" w:hAnsi="Helvetica 45 Ligh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E2579A"/>
    <w:multiLevelType w:val="hybridMultilevel"/>
    <w:tmpl w:val="FD9C1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21B00"/>
    <w:multiLevelType w:val="hybridMultilevel"/>
    <w:tmpl w:val="F2261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F079D"/>
    <w:multiLevelType w:val="hybridMultilevel"/>
    <w:tmpl w:val="4C9ED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31D19"/>
    <w:multiLevelType w:val="hybridMultilevel"/>
    <w:tmpl w:val="5630EFB6"/>
    <w:lvl w:ilvl="0" w:tplc="AE6844C6">
      <w:start w:val="1"/>
      <w:numFmt w:val="decimal"/>
      <w:pStyle w:val="TitreTableau"/>
      <w:lvlText w:val="tableau n°%1: "/>
      <w:lvlJc w:val="center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0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124B28"/>
    <w:multiLevelType w:val="hybridMultilevel"/>
    <w:tmpl w:val="276EEB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B1198"/>
    <w:multiLevelType w:val="hybridMultilevel"/>
    <w:tmpl w:val="3B963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A1A5B"/>
    <w:multiLevelType w:val="hybridMultilevel"/>
    <w:tmpl w:val="B3821194"/>
    <w:lvl w:ilvl="0" w:tplc="A580C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52D1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E867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24ED1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ED840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E904B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BE2C4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6C10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BA892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D85BA5"/>
    <w:multiLevelType w:val="hybridMultilevel"/>
    <w:tmpl w:val="456A43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904DD"/>
    <w:multiLevelType w:val="hybridMultilevel"/>
    <w:tmpl w:val="760652D8"/>
    <w:lvl w:ilvl="0" w:tplc="87B0CB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72C9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44838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A6710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B86E8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A2499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AA24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A87A6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86CE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F027CB"/>
    <w:multiLevelType w:val="hybridMultilevel"/>
    <w:tmpl w:val="84FC5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3185F"/>
    <w:multiLevelType w:val="hybridMultilevel"/>
    <w:tmpl w:val="E4A8B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064FA"/>
    <w:multiLevelType w:val="hybridMultilevel"/>
    <w:tmpl w:val="2FDC5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106C5"/>
    <w:multiLevelType w:val="hybridMultilevel"/>
    <w:tmpl w:val="C1A6AF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83C73"/>
    <w:multiLevelType w:val="hybridMultilevel"/>
    <w:tmpl w:val="D5F81F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A16E5"/>
    <w:multiLevelType w:val="hybridMultilevel"/>
    <w:tmpl w:val="03341BBA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8FF51C1"/>
    <w:multiLevelType w:val="hybridMultilevel"/>
    <w:tmpl w:val="30AECE5E"/>
    <w:lvl w:ilvl="0" w:tplc="61463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EEB6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1B661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C4415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F5C40B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88A3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816878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D4AC45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778BD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8142FF"/>
    <w:multiLevelType w:val="hybridMultilevel"/>
    <w:tmpl w:val="FAB82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01881"/>
    <w:multiLevelType w:val="hybridMultilevel"/>
    <w:tmpl w:val="7D605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D55CB"/>
    <w:multiLevelType w:val="hybridMultilevel"/>
    <w:tmpl w:val="471C6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2"/>
  </w:num>
  <w:num w:numId="4">
    <w:abstractNumId w:val="11"/>
  </w:num>
  <w:num w:numId="5">
    <w:abstractNumId w:val="7"/>
  </w:num>
  <w:num w:numId="6">
    <w:abstractNumId w:val="13"/>
  </w:num>
  <w:num w:numId="7">
    <w:abstractNumId w:val="8"/>
  </w:num>
  <w:num w:numId="8">
    <w:abstractNumId w:val="19"/>
  </w:num>
  <w:num w:numId="9">
    <w:abstractNumId w:val="1"/>
  </w:num>
  <w:num w:numId="10">
    <w:abstractNumId w:val="10"/>
  </w:num>
  <w:num w:numId="11">
    <w:abstractNumId w:val="0"/>
  </w:num>
  <w:num w:numId="12">
    <w:abstractNumId w:val="21"/>
  </w:num>
  <w:num w:numId="13">
    <w:abstractNumId w:val="25"/>
  </w:num>
  <w:num w:numId="14">
    <w:abstractNumId w:val="26"/>
  </w:num>
  <w:num w:numId="15">
    <w:abstractNumId w:val="4"/>
  </w:num>
  <w:num w:numId="16">
    <w:abstractNumId w:val="3"/>
  </w:num>
  <w:num w:numId="17">
    <w:abstractNumId w:val="6"/>
  </w:num>
  <w:num w:numId="18">
    <w:abstractNumId w:val="24"/>
  </w:num>
  <w:num w:numId="19">
    <w:abstractNumId w:val="18"/>
  </w:num>
  <w:num w:numId="20">
    <w:abstractNumId w:val="22"/>
  </w:num>
  <w:num w:numId="21">
    <w:abstractNumId w:val="17"/>
  </w:num>
  <w:num w:numId="22">
    <w:abstractNumId w:val="15"/>
  </w:num>
  <w:num w:numId="23">
    <w:abstractNumId w:val="14"/>
  </w:num>
  <w:num w:numId="24">
    <w:abstractNumId w:val="16"/>
  </w:num>
  <w:num w:numId="25">
    <w:abstractNumId w:val="23"/>
  </w:num>
  <w:num w:numId="26">
    <w:abstractNumId w:val="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19"/>
    <w:rsid w:val="00031719"/>
    <w:rsid w:val="000377D4"/>
    <w:rsid w:val="00040D66"/>
    <w:rsid w:val="000A1A2C"/>
    <w:rsid w:val="0014536D"/>
    <w:rsid w:val="002043BE"/>
    <w:rsid w:val="002B131A"/>
    <w:rsid w:val="002F6BE1"/>
    <w:rsid w:val="003930D8"/>
    <w:rsid w:val="003A4EDB"/>
    <w:rsid w:val="004370C4"/>
    <w:rsid w:val="004D42A0"/>
    <w:rsid w:val="00525F9E"/>
    <w:rsid w:val="0054053A"/>
    <w:rsid w:val="00596026"/>
    <w:rsid w:val="005C0A5D"/>
    <w:rsid w:val="005D1A81"/>
    <w:rsid w:val="005E165C"/>
    <w:rsid w:val="00644CAE"/>
    <w:rsid w:val="00665DF3"/>
    <w:rsid w:val="006B5C38"/>
    <w:rsid w:val="006C03AB"/>
    <w:rsid w:val="006D71D9"/>
    <w:rsid w:val="006F181E"/>
    <w:rsid w:val="007641FA"/>
    <w:rsid w:val="007A007D"/>
    <w:rsid w:val="007E02C9"/>
    <w:rsid w:val="00842BF6"/>
    <w:rsid w:val="008D1D5C"/>
    <w:rsid w:val="00924F17"/>
    <w:rsid w:val="0092530B"/>
    <w:rsid w:val="00933501"/>
    <w:rsid w:val="00997835"/>
    <w:rsid w:val="00A20B80"/>
    <w:rsid w:val="00A37D32"/>
    <w:rsid w:val="00A51861"/>
    <w:rsid w:val="00A86912"/>
    <w:rsid w:val="00A93B75"/>
    <w:rsid w:val="00B272F8"/>
    <w:rsid w:val="00B838FB"/>
    <w:rsid w:val="00BC3CE7"/>
    <w:rsid w:val="00BD11D1"/>
    <w:rsid w:val="00BD1514"/>
    <w:rsid w:val="00C021C8"/>
    <w:rsid w:val="00C13EDA"/>
    <w:rsid w:val="00C5339B"/>
    <w:rsid w:val="00C565B1"/>
    <w:rsid w:val="00C959F7"/>
    <w:rsid w:val="00CC213A"/>
    <w:rsid w:val="00D211AE"/>
    <w:rsid w:val="00D22213"/>
    <w:rsid w:val="00D73D9D"/>
    <w:rsid w:val="00DE171E"/>
    <w:rsid w:val="00E338A9"/>
    <w:rsid w:val="00E74019"/>
    <w:rsid w:val="00EC2F1A"/>
    <w:rsid w:val="00F06E87"/>
    <w:rsid w:val="00F62BA3"/>
    <w:rsid w:val="00FC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268EA"/>
  <w15:docId w15:val="{64E54807-BA8E-4A3F-A3A1-8D4BC65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019"/>
    <w:rPr>
      <w:rFonts w:ascii="Alef" w:hAnsi="Alef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65DF3"/>
    <w:pPr>
      <w:keepNext/>
      <w:keepLines/>
      <w:spacing w:before="480" w:after="0"/>
      <w:jc w:val="center"/>
      <w:outlineLvl w:val="0"/>
    </w:pPr>
    <w:rPr>
      <w:rFonts w:ascii="Pochoir Pleine" w:eastAsiaTheme="majorEastAsia" w:hAnsi="Pochoir Pleine" w:cstheme="majorBidi"/>
      <w:b/>
      <w:bCs/>
      <w:color w:val="000000" w:themeColor="text1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401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 w:val="4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74019"/>
    <w:pPr>
      <w:keepNext/>
      <w:keepLines/>
      <w:spacing w:before="200" w:after="0"/>
      <w:outlineLvl w:val="2"/>
    </w:pPr>
    <w:rPr>
      <w:rFonts w:eastAsiaTheme="majorEastAsia" w:cstheme="majorBidi"/>
      <w:b/>
      <w:bCs/>
      <w:iCs/>
      <w:color w:val="00B0F0"/>
      <w:sz w:val="36"/>
      <w:szCs w:val="3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65B1"/>
    <w:pPr>
      <w:keepNext/>
      <w:keepLines/>
      <w:spacing w:before="200" w:after="0"/>
      <w:outlineLvl w:val="3"/>
    </w:pPr>
    <w:rPr>
      <w:rFonts w:eastAsiaTheme="majorEastAsia" w:cstheme="majorBidi"/>
      <w:color w:val="232323"/>
      <w:sz w:val="32"/>
      <w:szCs w:val="32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444444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32323"/>
      <w:sz w:val="28"/>
      <w:szCs w:val="28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bCs/>
      <w:color w:val="606060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4444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44444"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5DF3"/>
    <w:rPr>
      <w:rFonts w:ascii="Pochoir Pleine" w:eastAsiaTheme="majorEastAsia" w:hAnsi="Pochoir Pleine" w:cstheme="majorBidi"/>
      <w:b/>
      <w:bCs/>
      <w:color w:val="000000" w:themeColor="text1"/>
      <w:sz w:val="4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74019"/>
    <w:rPr>
      <w:rFonts w:ascii="Alef" w:eastAsiaTheme="majorEastAsia" w:hAnsi="Alef" w:cstheme="majorBidi"/>
      <w:b/>
      <w:bCs/>
      <w:color w:val="7030A0"/>
      <w:sz w:val="40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E74019"/>
    <w:rPr>
      <w:rFonts w:ascii="Alef" w:eastAsiaTheme="majorEastAsia" w:hAnsi="Alef" w:cstheme="majorBidi"/>
      <w:b/>
      <w:bCs/>
      <w:iCs/>
      <w:color w:val="00B0F0"/>
      <w:sz w:val="36"/>
      <w:szCs w:val="36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C565B1"/>
    <w:rPr>
      <w:rFonts w:ascii="Alef" w:eastAsiaTheme="majorEastAsia" w:hAnsi="Alef" w:cstheme="majorBidi"/>
      <w:color w:val="232323"/>
      <w:sz w:val="32"/>
      <w:szCs w:val="32"/>
      <w:u w:val="single"/>
      <w:lang w:val="fr-FR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character" w:customStyle="1" w:styleId="CitationCar">
    <w:name w:val="Citation Car"/>
    <w:link w:val="Citation"/>
    <w:uiPriority w:val="29"/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  <w:qFormat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ieddepage">
    <w:name w:val="footer"/>
    <w:basedOn w:val="Normal"/>
    <w:link w:val="PieddepageCar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spacing w:line="240" w:lineRule="auto"/>
      <w:outlineLvl w:val="0"/>
    </w:pPr>
    <w:rPr>
      <w:rFonts w:asciiTheme="majorHAnsi" w:eastAsiaTheme="majorEastAsia" w:hAnsiTheme="majorHAnsi" w:cstheme="majorBidi"/>
      <w:i/>
      <w:iCs/>
      <w:color w:val="444444"/>
      <w:sz w:val="52"/>
      <w:szCs w:val="5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72"/>
      <w:szCs w:val="72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7E02C9"/>
    <w:pPr>
      <w:tabs>
        <w:tab w:val="decimal" w:pos="360"/>
      </w:tabs>
    </w:pPr>
    <w:rPr>
      <w:rFonts w:eastAsiaTheme="minorEastAsia" w:cs="Times New Roman"/>
      <w:lang w:eastAsia="fr-FR"/>
    </w:rPr>
  </w:style>
  <w:style w:type="character" w:styleId="Accentuationlgre">
    <w:name w:val="Subtle Emphasis"/>
    <w:basedOn w:val="Policepardfaut"/>
    <w:uiPriority w:val="19"/>
    <w:qFormat/>
    <w:rsid w:val="007E02C9"/>
    <w:rPr>
      <w:i/>
      <w:iCs/>
    </w:rPr>
  </w:style>
  <w:style w:type="table" w:styleId="Tramemoyenne2-Accent5">
    <w:name w:val="Medium Shading 2 Accent 5"/>
    <w:basedOn w:val="TableauNormal"/>
    <w:uiPriority w:val="64"/>
    <w:rsid w:val="007E02C9"/>
    <w:pPr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bitlink--hash">
    <w:name w:val="bitlink--hash"/>
    <w:basedOn w:val="Policepardfaut"/>
    <w:rsid w:val="00C021C8"/>
  </w:style>
  <w:style w:type="character" w:styleId="Mentionnonrsolue">
    <w:name w:val="Unresolved Mention"/>
    <w:basedOn w:val="Policepardfaut"/>
    <w:uiPriority w:val="99"/>
    <w:semiHidden/>
    <w:unhideWhenUsed/>
    <w:rsid w:val="00C021C8"/>
    <w:rPr>
      <w:color w:val="605E5C"/>
      <w:shd w:val="clear" w:color="auto" w:fill="E1DFDD"/>
    </w:rPr>
  </w:style>
  <w:style w:type="paragraph" w:customStyle="1" w:styleId="TitreFigure">
    <w:name w:val="Titre Figure"/>
    <w:basedOn w:val="Normal"/>
    <w:next w:val="Normal"/>
    <w:autoRedefine/>
    <w:rsid w:val="002B131A"/>
    <w:pPr>
      <w:numPr>
        <w:numId w:val="5"/>
      </w:numPr>
      <w:spacing w:before="60" w:after="60" w:line="240" w:lineRule="auto"/>
      <w:jc w:val="center"/>
    </w:pPr>
    <w:rPr>
      <w:rFonts w:ascii="Helvetica 45 Light" w:eastAsia="Times New Roman" w:hAnsi="Helvetica 45 Light" w:cs="Times New Roman"/>
      <w:lang w:eastAsia="fr-FR"/>
    </w:rPr>
  </w:style>
  <w:style w:type="paragraph" w:customStyle="1" w:styleId="TitreTableau">
    <w:name w:val="Titre Tableau"/>
    <w:basedOn w:val="Normal"/>
    <w:next w:val="Normal"/>
    <w:autoRedefine/>
    <w:rsid w:val="00BD11D1"/>
    <w:pPr>
      <w:numPr>
        <w:numId w:val="4"/>
      </w:numPr>
      <w:spacing w:before="240" w:after="240" w:line="240" w:lineRule="auto"/>
      <w:jc w:val="center"/>
    </w:pPr>
    <w:rPr>
      <w:rFonts w:eastAsia="Times New Roman" w:cs="Alef"/>
      <w:lang w:eastAsia="fr-FR"/>
    </w:rPr>
  </w:style>
  <w:style w:type="paragraph" w:customStyle="1" w:styleId="Titre-section">
    <w:name w:val="Titre-section"/>
    <w:basedOn w:val="Normal"/>
    <w:next w:val="Normal"/>
    <w:link w:val="Titre-sectionCar"/>
    <w:autoRedefine/>
    <w:rsid w:val="002B131A"/>
    <w:pPr>
      <w:keepNext/>
      <w:spacing w:before="240" w:after="240" w:line="240" w:lineRule="auto"/>
      <w:jc w:val="both"/>
    </w:pPr>
    <w:rPr>
      <w:rFonts w:ascii="Helvetica 45 Light" w:eastAsia="Times New Roman" w:hAnsi="Helvetica 45 Light" w:cs="Times New Roman"/>
      <w:color w:val="FF6600"/>
      <w:sz w:val="36"/>
      <w:szCs w:val="36"/>
      <w:lang w:eastAsia="fr-FR"/>
    </w:rPr>
  </w:style>
  <w:style w:type="character" w:customStyle="1" w:styleId="Titre-sectionCar">
    <w:name w:val="Titre-section Car"/>
    <w:basedOn w:val="Policepardfaut"/>
    <w:link w:val="Titre-section"/>
    <w:rsid w:val="002B131A"/>
    <w:rPr>
      <w:rFonts w:ascii="Helvetica 45 Light" w:eastAsia="Times New Roman" w:hAnsi="Helvetica 45 Light" w:cs="Times New Roman"/>
      <w:color w:val="FF6600"/>
      <w:sz w:val="36"/>
      <w:szCs w:val="36"/>
      <w:lang w:val="fr-FR" w:eastAsia="fr-FR"/>
    </w:rPr>
  </w:style>
  <w:style w:type="paragraph" w:styleId="Retraitnormal">
    <w:name w:val="Normal Indent"/>
    <w:aliases w:val="Retrait normal Car1,Retrait normal Car Car"/>
    <w:basedOn w:val="Normal"/>
    <w:link w:val="RetraitnormalCar"/>
    <w:rsid w:val="002B131A"/>
    <w:pPr>
      <w:spacing w:after="0" w:line="240" w:lineRule="auto"/>
      <w:ind w:left="708"/>
    </w:pPr>
    <w:rPr>
      <w:rFonts w:ascii="Helvetica 45 Light" w:eastAsia="Times New Roman" w:hAnsi="Helvetica 45 Light" w:cs="Times New Roman"/>
      <w:sz w:val="20"/>
      <w:szCs w:val="20"/>
    </w:rPr>
  </w:style>
  <w:style w:type="character" w:customStyle="1" w:styleId="RetraitnormalCar">
    <w:name w:val="Retrait normal Car"/>
    <w:aliases w:val="Retrait normal Car1 Car,Retrait normal Car Car Car"/>
    <w:basedOn w:val="Policepardfaut"/>
    <w:link w:val="Retraitnormal"/>
    <w:locked/>
    <w:rsid w:val="002B131A"/>
    <w:rPr>
      <w:rFonts w:ascii="Helvetica 45 Light" w:eastAsia="Times New Roman" w:hAnsi="Helvetica 45 Light" w:cs="Times New Roman"/>
      <w:sz w:val="20"/>
      <w:szCs w:val="20"/>
      <w:lang w:val="fr-FR"/>
    </w:rPr>
  </w:style>
  <w:style w:type="paragraph" w:styleId="NormalWeb">
    <w:name w:val="Normal (Web)"/>
    <w:basedOn w:val="Normal"/>
    <w:uiPriority w:val="99"/>
    <w:rsid w:val="002B1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3-Accentuation5">
    <w:name w:val="Grid Table 3 Accent 5"/>
    <w:basedOn w:val="TableauNormal"/>
    <w:uiPriority w:val="48"/>
    <w:rsid w:val="007641FA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ella_d\Documents\Sous-marin\Documents%20de%20travail%20IP\Indicateurs\%5bquestionnaires%5d%20BILAN%20projet\Questionnai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4EE8E-9542-42C3-B766-EFB3796EC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Questionnaire.dotx</Template>
  <TotalTime>1065</TotalTime>
  <Pages>3</Pages>
  <Words>142</Words>
  <Characters>893</Characters>
  <Application>Microsoft Office Word</Application>
  <DocSecurity>0</DocSecurity>
  <Lines>16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ramella_d</dc:creator>
  <cp:lastModifiedBy>ramella_d</cp:lastModifiedBy>
  <cp:revision>8</cp:revision>
  <dcterms:created xsi:type="dcterms:W3CDTF">2023-07-03T06:56:00Z</dcterms:created>
  <dcterms:modified xsi:type="dcterms:W3CDTF">2023-09-04T22:25:00Z</dcterms:modified>
</cp:coreProperties>
</file>