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171E" w:rsidRDefault="00DE171E" w:rsidP="00E74019"/>
    <w:p w:rsidR="005E165C" w:rsidRDefault="009005FD" w:rsidP="00665DF3">
      <w:pPr>
        <w:pStyle w:val="Titre1"/>
      </w:pPr>
      <w:r>
        <w:t>Fiche pré-</w:t>
      </w:r>
      <w:proofErr w:type="spellStart"/>
      <w:r>
        <w:t>pédagogiQUE</w:t>
      </w:r>
      <w:proofErr w:type="spellEnd"/>
    </w:p>
    <w:p w:rsidR="00293962" w:rsidRDefault="009005FD" w:rsidP="00293962">
      <w:pPr>
        <w:pStyle w:val="Titre2"/>
      </w:pPr>
      <w:r>
        <w:t>Contexte</w:t>
      </w:r>
    </w:p>
    <w:p w:rsidR="009005FD" w:rsidRPr="009005FD" w:rsidRDefault="009005FD" w:rsidP="009005FD">
      <w:r w:rsidRPr="009005FD">
        <w:t xml:space="preserve">Titre de la </w:t>
      </w:r>
      <w:r>
        <w:t>séquence</w:t>
      </w:r>
      <w:r w:rsidRPr="009005FD">
        <w:t xml:space="preserve"> :</w:t>
      </w:r>
    </w:p>
    <w:p w:rsidR="009005FD" w:rsidRPr="009005FD" w:rsidRDefault="009005FD" w:rsidP="009005FD">
      <w:r w:rsidRPr="009005FD">
        <w:t>Niveau des apprenants : A1, A2, B1, B2, C1 ou C2</w:t>
      </w:r>
    </w:p>
    <w:p w:rsidR="009005FD" w:rsidRDefault="009005FD" w:rsidP="009005FD">
      <w:r w:rsidRPr="009005FD">
        <w:t xml:space="preserve">Objectif global de la </w:t>
      </w:r>
      <w:r>
        <w:t>séquence</w:t>
      </w:r>
      <w:r w:rsidRPr="009005FD">
        <w:t xml:space="preserve"> (essayez d’utiliser un verbe d’action !) : Au terme de la</w:t>
      </w:r>
      <w:r w:rsidR="0057645E">
        <w:t xml:space="preserve"> </w:t>
      </w:r>
      <w:r>
        <w:t>séquence</w:t>
      </w:r>
      <w:r w:rsidRPr="009005FD">
        <w:t>/ À la fin de cette séquence, mes apprenants seront capables de…</w:t>
      </w:r>
    </w:p>
    <w:p w:rsidR="009005FD" w:rsidRPr="009005FD" w:rsidRDefault="009005FD" w:rsidP="009005FD">
      <w:r>
        <w:t>--------------------------------------------------------------------------</w:t>
      </w:r>
    </w:p>
    <w:p w:rsidR="009005FD" w:rsidRPr="009005FD" w:rsidRDefault="009005FD" w:rsidP="009005FD">
      <w:pPr>
        <w:rPr>
          <w:b/>
          <w:bCs/>
        </w:rPr>
      </w:pPr>
      <w:r w:rsidRPr="009005FD">
        <w:t xml:space="preserve">Sous-objectifs : </w:t>
      </w:r>
      <w:r w:rsidRPr="009005FD">
        <w:rPr>
          <w:b/>
          <w:bCs/>
        </w:rPr>
        <w:t>(visant les trois savoirs</w:t>
      </w:r>
      <w:r w:rsidR="0057645E">
        <w:rPr>
          <w:b/>
          <w:bCs/>
        </w:rPr>
        <w:t xml:space="preserve"> </w:t>
      </w:r>
      <w:r w:rsidRPr="009005FD">
        <w:rPr>
          <w:b/>
          <w:bCs/>
        </w:rPr>
        <w:t>: savoirs, savoir-faire, savoir-être)</w:t>
      </w:r>
      <w:r w:rsidR="0057645E">
        <w:rPr>
          <w:b/>
          <w:bCs/>
        </w:rPr>
        <w:t xml:space="preserve"> </w:t>
      </w:r>
      <w:r w:rsidRPr="009005FD">
        <w:rPr>
          <w:b/>
          <w:bCs/>
        </w:rPr>
        <w:t>:</w:t>
      </w:r>
    </w:p>
    <w:p w:rsidR="009005FD" w:rsidRDefault="009005FD" w:rsidP="009005FD">
      <w:r w:rsidRPr="009005FD">
        <w:rPr>
          <w:rFonts w:hint="eastAsia"/>
        </w:rPr>
        <w:t></w:t>
      </w:r>
      <w:r w:rsidRPr="009005FD">
        <w:t xml:space="preserve"> linguistiques (grammatical, lexical, phonétique)</w:t>
      </w:r>
    </w:p>
    <w:p w:rsidR="009005FD" w:rsidRPr="009005FD" w:rsidRDefault="009005FD" w:rsidP="009005FD">
      <w:r>
        <w:t>________________________________________________________________________________________________________________________________________________________________</w:t>
      </w:r>
    </w:p>
    <w:p w:rsidR="009005FD" w:rsidRDefault="009005FD" w:rsidP="009005FD">
      <w:r w:rsidRPr="009005FD">
        <w:rPr>
          <w:rFonts w:hint="eastAsia"/>
        </w:rPr>
        <w:t></w:t>
      </w:r>
      <w:r w:rsidRPr="009005FD">
        <w:t xml:space="preserve"> langagiers (ex: donner des conseils à quelqu’un)</w:t>
      </w:r>
    </w:p>
    <w:p w:rsidR="009005FD" w:rsidRPr="009005FD" w:rsidRDefault="009005FD" w:rsidP="009005FD">
      <w:r>
        <w:t>________________________________________________________________________________________________________________________________________________________________</w:t>
      </w:r>
    </w:p>
    <w:p w:rsidR="009005FD" w:rsidRDefault="009005FD" w:rsidP="009005FD">
      <w:pPr>
        <w:rPr>
          <w:b/>
        </w:rPr>
      </w:pPr>
      <w:r w:rsidRPr="009005FD">
        <w:rPr>
          <w:b/>
        </w:rPr>
        <w:t>Supports :</w:t>
      </w:r>
    </w:p>
    <w:p w:rsidR="009005FD" w:rsidRPr="009005FD" w:rsidRDefault="009005FD" w:rsidP="009005FD">
      <w:pPr>
        <w:rPr>
          <w:b/>
        </w:rPr>
      </w:pPr>
      <w:r>
        <w:rPr>
          <w:b/>
        </w:rPr>
        <w:t xml:space="preserve">! Tous les supports utilisés doivent être des Ressources Educatives Livres </w:t>
      </w:r>
    </w:p>
    <w:p w:rsidR="002B131A" w:rsidRDefault="009005FD" w:rsidP="009005FD">
      <w:r w:rsidRPr="009005FD">
        <w:rPr>
          <w:rFonts w:hint="eastAsia"/>
        </w:rPr>
        <w:t></w:t>
      </w:r>
      <w:r w:rsidRPr="009005FD">
        <w:t xml:space="preserve"> Audio méthode « Pourquoi pas », </w:t>
      </w:r>
      <w:proofErr w:type="spellStart"/>
      <w:r w:rsidRPr="009005FD">
        <w:t>etc</w:t>
      </w:r>
      <w:proofErr w:type="spellEnd"/>
    </w:p>
    <w:p w:rsidR="009005FD" w:rsidRDefault="009005FD">
      <w:r>
        <w:br w:type="page"/>
      </w:r>
    </w:p>
    <w:p w:rsidR="009005FD" w:rsidRPr="009005FD" w:rsidRDefault="009005FD" w:rsidP="009005FD">
      <w:pPr>
        <w:pStyle w:val="Titre2"/>
      </w:pPr>
      <w:r w:rsidRPr="009005FD">
        <w:lastRenderedPageBreak/>
        <w:t>DÉROULEMENT DE LA S</w:t>
      </w:r>
      <w:r w:rsidR="0057645E" w:rsidRPr="009005FD">
        <w:t>É</w:t>
      </w:r>
      <w:r w:rsidR="0057645E">
        <w:t xml:space="preserve">QUENCE </w:t>
      </w:r>
    </w:p>
    <w:p w:rsidR="009005FD" w:rsidRPr="009005FD" w:rsidRDefault="009005FD" w:rsidP="009005FD">
      <w:pPr>
        <w:pStyle w:val="Titre3"/>
      </w:pPr>
      <w:r w:rsidRPr="009005FD">
        <w:t>Sensibilisation</w:t>
      </w:r>
    </w:p>
    <w:p w:rsidR="009005FD" w:rsidRPr="009005FD" w:rsidRDefault="009005FD" w:rsidP="009005FD">
      <w:pPr>
        <w:rPr>
          <w:i/>
          <w:iCs/>
        </w:rPr>
      </w:pPr>
      <w:r w:rsidRPr="009005FD">
        <w:rPr>
          <w:rStyle w:val="Titre4Car"/>
        </w:rPr>
        <w:t>Objectifs :</w:t>
      </w:r>
      <w:r w:rsidRPr="009005FD">
        <w:rPr>
          <w:i/>
          <w:iCs/>
        </w:rPr>
        <w:t xml:space="preserve"> Éveiller la curiosité. (Re) activer les connaissances des apprenants</w:t>
      </w:r>
    </w:p>
    <w:p w:rsidR="009005FD" w:rsidRPr="009005FD" w:rsidRDefault="009005FD" w:rsidP="009005FD">
      <w:r w:rsidRPr="009005FD">
        <w:rPr>
          <w:rFonts w:hint="eastAsia"/>
        </w:rPr>
        <w:t></w:t>
      </w:r>
      <w:r w:rsidRPr="009005FD">
        <w:t xml:space="preserve"> Mise en situation à partir des questions </w:t>
      </w:r>
      <w:proofErr w:type="spellStart"/>
      <w:r w:rsidRPr="009005FD">
        <w:t>déclencheuses</w:t>
      </w:r>
      <w:proofErr w:type="spellEnd"/>
    </w:p>
    <w:p w:rsidR="009005FD" w:rsidRPr="009005FD" w:rsidRDefault="009005FD" w:rsidP="009005FD">
      <w:r w:rsidRPr="009005FD">
        <w:t>Par exemple : à partir du vécu des apprenants / du simple au complexe / des</w:t>
      </w:r>
      <w:r>
        <w:t xml:space="preserve"> </w:t>
      </w:r>
      <w:r w:rsidRPr="009005FD">
        <w:t>mots</w:t>
      </w:r>
      <w:r w:rsidR="0057645E">
        <w:t xml:space="preserve"> </w:t>
      </w:r>
      <w:bookmarkStart w:id="0" w:name="_GoBack"/>
      <w:bookmarkEnd w:id="0"/>
      <w:r w:rsidRPr="009005FD">
        <w:t>transparents/ un bruit, un geste, une question, un mot, un dessin, une photo,</w:t>
      </w:r>
      <w:r>
        <w:t xml:space="preserve"> </w:t>
      </w:r>
      <w:r w:rsidRPr="009005FD">
        <w:t>un objet / Le</w:t>
      </w:r>
      <w:r>
        <w:t xml:space="preserve"> </w:t>
      </w:r>
      <w:r w:rsidRPr="009005FD">
        <w:t>remue-méninges, le mime, l’anagramme.</w:t>
      </w:r>
    </w:p>
    <w:p w:rsidR="009005FD" w:rsidRPr="009005FD" w:rsidRDefault="009005FD" w:rsidP="009005FD">
      <w:pPr>
        <w:pStyle w:val="Titre3"/>
      </w:pPr>
      <w:r w:rsidRPr="009005FD">
        <w:t>Anticipation</w:t>
      </w:r>
    </w:p>
    <w:p w:rsidR="009005FD" w:rsidRPr="009005FD" w:rsidRDefault="009005FD" w:rsidP="009005FD">
      <w:pPr>
        <w:rPr>
          <w:i/>
          <w:iCs/>
        </w:rPr>
      </w:pPr>
      <w:r w:rsidRPr="009005FD">
        <w:rPr>
          <w:rStyle w:val="Titre4Car"/>
        </w:rPr>
        <w:t>Objectif :</w:t>
      </w:r>
      <w:r w:rsidRPr="009005FD">
        <w:rPr>
          <w:i/>
          <w:iCs/>
        </w:rPr>
        <w:t xml:space="preserve"> Émettre des hypothèses. Mettre en place des stratégies pour accéder au sens</w:t>
      </w:r>
    </w:p>
    <w:p w:rsidR="009005FD" w:rsidRPr="009005FD" w:rsidRDefault="009005FD" w:rsidP="009005FD">
      <w:r w:rsidRPr="009005FD">
        <w:rPr>
          <w:rFonts w:hint="eastAsia"/>
        </w:rPr>
        <w:t></w:t>
      </w:r>
      <w:r w:rsidRPr="009005FD">
        <w:t xml:space="preserve"> Un document ou extraits de</w:t>
      </w:r>
      <w:r>
        <w:t xml:space="preserve"> plusieurs</w:t>
      </w:r>
      <w:r w:rsidRPr="009005FD">
        <w:t xml:space="preserve"> documents oraux et/ou écrits.</w:t>
      </w:r>
    </w:p>
    <w:p w:rsidR="009005FD" w:rsidRPr="009005FD" w:rsidRDefault="009005FD" w:rsidP="009005FD">
      <w:pPr>
        <w:pStyle w:val="Paragraphedeliste"/>
        <w:numPr>
          <w:ilvl w:val="0"/>
          <w:numId w:val="19"/>
        </w:numPr>
      </w:pPr>
      <w:r w:rsidRPr="009005FD">
        <w:t>Distribution des textes/images/cartons/panneaux, etc.</w:t>
      </w:r>
    </w:p>
    <w:p w:rsidR="009005FD" w:rsidRPr="009005FD" w:rsidRDefault="009005FD" w:rsidP="009005FD">
      <w:pPr>
        <w:pStyle w:val="Paragraphedeliste"/>
        <w:numPr>
          <w:ilvl w:val="0"/>
          <w:numId w:val="19"/>
        </w:numPr>
      </w:pPr>
      <w:r w:rsidRPr="009005FD">
        <w:t>Exploration du document (images......)</w:t>
      </w:r>
      <w:r>
        <w:t xml:space="preserve"> </w:t>
      </w:r>
      <w:r w:rsidRPr="009005FD">
        <w:t>: Consigne(s) (il faut l’écrire au</w:t>
      </w:r>
      <w:r>
        <w:t xml:space="preserve"> </w:t>
      </w:r>
      <w:r w:rsidRPr="009005FD">
        <w:t>tableau pour se faire comprendre</w:t>
      </w:r>
      <w:proofErr w:type="gramStart"/>
      <w:r w:rsidRPr="009005FD">
        <w:t>):</w:t>
      </w:r>
      <w:proofErr w:type="gramEnd"/>
      <w:r>
        <w:t xml:space="preserve"> </w:t>
      </w:r>
      <w:r w:rsidRPr="009005FD">
        <w:t>............</w:t>
      </w:r>
    </w:p>
    <w:p w:rsidR="009005FD" w:rsidRPr="009005FD" w:rsidRDefault="009005FD" w:rsidP="009005FD">
      <w:r w:rsidRPr="009005FD">
        <w:t>Toujours en partant de la consigne donnée.... Regardez les images</w:t>
      </w:r>
      <w:r>
        <w:t xml:space="preserve"> </w:t>
      </w:r>
      <w:r w:rsidRPr="009005FD">
        <w:t>(par ex.</w:t>
      </w:r>
      <w:proofErr w:type="gramStart"/>
      <w:r w:rsidRPr="009005FD">
        <w:t>):</w:t>
      </w:r>
      <w:proofErr w:type="gramEnd"/>
    </w:p>
    <w:p w:rsidR="009005FD" w:rsidRPr="009005FD" w:rsidRDefault="009005FD" w:rsidP="009005FD">
      <w:r w:rsidRPr="009005FD">
        <w:t>Ex. de questions....</w:t>
      </w:r>
    </w:p>
    <w:p w:rsidR="009005FD" w:rsidRPr="009005FD" w:rsidRDefault="009005FD" w:rsidP="009005FD">
      <w:pPr>
        <w:pStyle w:val="Paragraphedeliste"/>
        <w:numPr>
          <w:ilvl w:val="0"/>
          <w:numId w:val="18"/>
        </w:numPr>
      </w:pPr>
      <w:r w:rsidRPr="009005FD">
        <w:t>Vous connaissez ces personnes</w:t>
      </w:r>
      <w:r>
        <w:t xml:space="preserve"> </w:t>
      </w:r>
      <w:r w:rsidRPr="009005FD">
        <w:t>? Comment sont-elles habillées</w:t>
      </w:r>
      <w:r>
        <w:t xml:space="preserve"> </w:t>
      </w:r>
      <w:r w:rsidRPr="009005FD">
        <w:t>?</w:t>
      </w:r>
    </w:p>
    <w:p w:rsidR="009005FD" w:rsidRDefault="009005FD" w:rsidP="009005FD">
      <w:pPr>
        <w:pStyle w:val="Paragraphedeliste"/>
        <w:numPr>
          <w:ilvl w:val="0"/>
          <w:numId w:val="18"/>
        </w:numPr>
      </w:pPr>
      <w:r w:rsidRPr="009005FD">
        <w:t>Les vêtements, comment sont-ils</w:t>
      </w:r>
      <w:r>
        <w:t xml:space="preserve"> </w:t>
      </w:r>
      <w:r w:rsidRPr="009005FD">
        <w:t>?</w:t>
      </w:r>
    </w:p>
    <w:p w:rsidR="009005FD" w:rsidRDefault="009005FD" w:rsidP="009005FD">
      <w:pPr>
        <w:pStyle w:val="Titre3"/>
      </w:pPr>
      <w:r>
        <w:t>Compréhension</w:t>
      </w:r>
    </w:p>
    <w:p w:rsidR="009005FD" w:rsidRDefault="009005FD" w:rsidP="009005FD">
      <w:r w:rsidRPr="009005FD">
        <w:rPr>
          <w:rStyle w:val="Titre4Car"/>
        </w:rPr>
        <w:t>Globale :</w:t>
      </w:r>
      <w:r>
        <w:t xml:space="preserve"> Vérifier les hypothèses émises.</w:t>
      </w:r>
    </w:p>
    <w:p w:rsidR="009005FD" w:rsidRDefault="009005FD" w:rsidP="009005FD">
      <w:r w:rsidRPr="009005FD">
        <w:rPr>
          <w:rStyle w:val="Titre4Car"/>
        </w:rPr>
        <w:t>Détaillée :</w:t>
      </w:r>
      <w:r>
        <w:t xml:space="preserve"> Permettre de faire relever dans la totalité ou une partie du document des</w:t>
      </w:r>
      <w:r>
        <w:t xml:space="preserve"> </w:t>
      </w:r>
      <w:r>
        <w:t>informations plus précises en fonction des objectifs fixés.</w:t>
      </w:r>
    </w:p>
    <w:p w:rsidR="009005FD" w:rsidRDefault="009005FD" w:rsidP="009005FD">
      <w:pPr>
        <w:pStyle w:val="Paragraphedeliste"/>
        <w:numPr>
          <w:ilvl w:val="0"/>
          <w:numId w:val="18"/>
        </w:numPr>
      </w:pPr>
      <w:r>
        <w:t>Activités en groupe de classement. Questionnaire, tableau, document à compléter, à</w:t>
      </w:r>
      <w:r>
        <w:t xml:space="preserve"> </w:t>
      </w:r>
      <w:r>
        <w:t>remettre dans l’ordre.</w:t>
      </w:r>
    </w:p>
    <w:p w:rsidR="009005FD" w:rsidRDefault="009005FD" w:rsidP="009005FD">
      <w:pPr>
        <w:pStyle w:val="Titre3"/>
      </w:pPr>
      <w:r>
        <w:t>Repérage</w:t>
      </w:r>
    </w:p>
    <w:p w:rsidR="009005FD" w:rsidRDefault="009005FD" w:rsidP="009005FD">
      <w:r w:rsidRPr="009005FD">
        <w:rPr>
          <w:rStyle w:val="Titre4Car"/>
        </w:rPr>
        <w:t>Objectif :</w:t>
      </w:r>
      <w:r>
        <w:t xml:space="preserve"> Repérer des règles d’usage de la langue.</w:t>
      </w:r>
    </w:p>
    <w:p w:rsidR="009005FD" w:rsidRDefault="009005FD" w:rsidP="009005FD">
      <w:pPr>
        <w:pStyle w:val="Paragraphedeliste"/>
        <w:numPr>
          <w:ilvl w:val="0"/>
          <w:numId w:val="18"/>
        </w:numPr>
      </w:pPr>
      <w:r>
        <w:t>Activités en groupe de classement, hiérarchisation, etc.</w:t>
      </w:r>
    </w:p>
    <w:p w:rsidR="009005FD" w:rsidRDefault="009005FD" w:rsidP="009005FD">
      <w:pPr>
        <w:pStyle w:val="Paragraphedeliste"/>
        <w:numPr>
          <w:ilvl w:val="0"/>
          <w:numId w:val="18"/>
        </w:numPr>
      </w:pPr>
      <w:r>
        <w:t>Vérification de la compréhension du document écrit ou oral.</w:t>
      </w:r>
      <w:r>
        <w:t xml:space="preserve"> </w:t>
      </w:r>
      <w:r>
        <w:t xml:space="preserve">(QCM, questions, </w:t>
      </w:r>
      <w:proofErr w:type="spellStart"/>
      <w:r>
        <w:t>etc</w:t>
      </w:r>
      <w:proofErr w:type="spellEnd"/>
      <w:r>
        <w:t>)</w:t>
      </w:r>
    </w:p>
    <w:p w:rsidR="009005FD" w:rsidRDefault="009005FD" w:rsidP="009005FD">
      <w:pPr>
        <w:pStyle w:val="Paragraphedeliste"/>
        <w:numPr>
          <w:ilvl w:val="0"/>
          <w:numId w:val="18"/>
        </w:numPr>
      </w:pPr>
      <w:r>
        <w:t xml:space="preserve">Élucidation du lexique. Par définition ; Par </w:t>
      </w:r>
      <w:r>
        <w:t>antonymes :</w:t>
      </w:r>
      <w:r>
        <w:t xml:space="preserve"> Par </w:t>
      </w:r>
      <w:r>
        <w:t>synonymes :</w:t>
      </w:r>
      <w:r>
        <w:t xml:space="preserve"> Par le geste ;</w:t>
      </w:r>
    </w:p>
    <w:p w:rsidR="009005FD" w:rsidRDefault="009005FD" w:rsidP="009005FD">
      <w:r>
        <w:lastRenderedPageBreak/>
        <w:t>Par traduction.</w:t>
      </w:r>
    </w:p>
    <w:p w:rsidR="009005FD" w:rsidRDefault="009005FD" w:rsidP="009005FD">
      <w:pPr>
        <w:pStyle w:val="Paragraphedeliste"/>
        <w:numPr>
          <w:ilvl w:val="0"/>
          <w:numId w:val="18"/>
        </w:numPr>
      </w:pPr>
      <w:r>
        <w:t>Élucidation des notions grammaticales (si c’est le cas)</w:t>
      </w:r>
    </w:p>
    <w:p w:rsidR="009005FD" w:rsidRDefault="009005FD" w:rsidP="009005FD">
      <w:pPr>
        <w:pStyle w:val="Titre3"/>
      </w:pPr>
      <w:r>
        <w:t>Conceptualisation / appropriation</w:t>
      </w:r>
    </w:p>
    <w:p w:rsidR="009005FD" w:rsidRDefault="009005FD" w:rsidP="009005FD">
      <w:r w:rsidRPr="009005FD">
        <w:rPr>
          <w:rStyle w:val="Titre4Car"/>
        </w:rPr>
        <w:t>Objectif :</w:t>
      </w:r>
      <w:r>
        <w:t xml:space="preserve"> Construire des concepts à partir d’un corpus. Découvrir des règles de</w:t>
      </w:r>
      <w:r>
        <w:t xml:space="preserve"> </w:t>
      </w:r>
      <w:r>
        <w:t>fonctionnement de la langue.</w:t>
      </w:r>
    </w:p>
    <w:p w:rsidR="009005FD" w:rsidRDefault="009005FD" w:rsidP="009005FD">
      <w:pPr>
        <w:pStyle w:val="Paragraphedeliste"/>
        <w:numPr>
          <w:ilvl w:val="0"/>
          <w:numId w:val="18"/>
        </w:numPr>
      </w:pPr>
      <w:r>
        <w:t>Formulation d’une règle à partir les recherches et les découvertes des apprenants.</w:t>
      </w:r>
    </w:p>
    <w:p w:rsidR="009005FD" w:rsidRDefault="009005FD" w:rsidP="009005FD">
      <w:pPr>
        <w:pStyle w:val="Titre3"/>
      </w:pPr>
      <w:r>
        <w:t>Systématisation / Fixation</w:t>
      </w:r>
    </w:p>
    <w:p w:rsidR="009005FD" w:rsidRDefault="009005FD" w:rsidP="009005FD">
      <w:r w:rsidRPr="009005FD">
        <w:rPr>
          <w:rStyle w:val="Titre4Car"/>
        </w:rPr>
        <w:t>Objectif :</w:t>
      </w:r>
      <w:r>
        <w:t xml:space="preserve"> Fixer les structures conceptualisées.</w:t>
      </w:r>
    </w:p>
    <w:p w:rsidR="009005FD" w:rsidRDefault="009005FD" w:rsidP="009005FD">
      <w:pPr>
        <w:pStyle w:val="Paragraphedeliste"/>
        <w:numPr>
          <w:ilvl w:val="0"/>
          <w:numId w:val="18"/>
        </w:numPr>
      </w:pPr>
      <w:r>
        <w:t>Différents types d’activités ou tâches, avec correction postérieure. Exercices de</w:t>
      </w:r>
      <w:r>
        <w:t xml:space="preserve"> </w:t>
      </w:r>
      <w:r>
        <w:t>répétition, de substitution, de transformation, de reformulation, etc.</w:t>
      </w:r>
    </w:p>
    <w:p w:rsidR="009005FD" w:rsidRDefault="009005FD" w:rsidP="009005FD">
      <w:pPr>
        <w:pStyle w:val="Titre3"/>
      </w:pPr>
      <w:r>
        <w:t>Production</w:t>
      </w:r>
    </w:p>
    <w:p w:rsidR="009005FD" w:rsidRDefault="009005FD" w:rsidP="009005FD">
      <w:r w:rsidRPr="009005FD">
        <w:rPr>
          <w:rStyle w:val="Titre4Car"/>
        </w:rPr>
        <w:t>Objectif :</w:t>
      </w:r>
      <w:r>
        <w:t xml:space="preserve"> Reproduire en situation réelle le sujet étudié ou une situation réelle dans le pays</w:t>
      </w:r>
      <w:r>
        <w:t xml:space="preserve"> </w:t>
      </w:r>
      <w:r>
        <w:t>de la langue étudiée.</w:t>
      </w:r>
    </w:p>
    <w:p w:rsidR="009005FD" w:rsidRDefault="009005FD" w:rsidP="009005FD">
      <w:pPr>
        <w:pStyle w:val="Titre3"/>
      </w:pPr>
      <w:r>
        <w:t>Évaluation</w:t>
      </w:r>
    </w:p>
    <w:p w:rsidR="009005FD" w:rsidRDefault="009005FD" w:rsidP="009005FD">
      <w:r>
        <w:t>Type diagnostique, formative, sommative à la fin de la séance ou de l’unité didactique</w:t>
      </w:r>
    </w:p>
    <w:p w:rsidR="009005FD" w:rsidRDefault="009005FD" w:rsidP="009005FD"/>
    <w:p w:rsidR="009005FD" w:rsidRDefault="009005FD"/>
    <w:p w:rsidR="009005FD" w:rsidRDefault="009005FD"/>
    <w:p w:rsidR="002B131A" w:rsidRPr="002B131A" w:rsidRDefault="002B131A" w:rsidP="002B131A"/>
    <w:sectPr w:rsidR="002B131A" w:rsidRPr="002B131A">
      <w:headerReference w:type="default" r:id="rId8"/>
      <w:footerReference w:type="default" r:id="rId9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1E3E" w:rsidRDefault="00F21E3E">
      <w:pPr>
        <w:spacing w:after="0" w:line="240" w:lineRule="auto"/>
      </w:pPr>
      <w:r>
        <w:separator/>
      </w:r>
    </w:p>
  </w:endnote>
  <w:endnote w:type="continuationSeparator" w:id="0">
    <w:p w:rsidR="00F21E3E" w:rsidRDefault="00F21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45 Light">
    <w:altName w:val="Arial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ef">
    <w:panose1 w:val="00000500000000000000"/>
    <w:charset w:val="00"/>
    <w:family w:val="auto"/>
    <w:pitch w:val="variable"/>
    <w:sig w:usb0="00000807" w:usb1="40000000" w:usb2="00000000" w:usb3="00000000" w:csb0="000000B3" w:csb1="00000000"/>
  </w:font>
  <w:font w:name="Pochoir Pleine">
    <w:panose1 w:val="020005030200000200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09963669"/>
      <w:docPartObj>
        <w:docPartGallery w:val="Page Numbers (Bottom of Page)"/>
        <w:docPartUnique/>
      </w:docPartObj>
    </w:sdtPr>
    <w:sdtEndPr/>
    <w:sdtContent>
      <w:p w:rsidR="00DE171E" w:rsidRDefault="007A007D" w:rsidP="007A007D">
        <w:pPr>
          <w:pStyle w:val="Pieddepage"/>
          <w:jc w:val="center"/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238125</wp:posOffset>
              </wp:positionH>
              <wp:positionV relativeFrom="paragraph">
                <wp:posOffset>15241</wp:posOffset>
              </wp:positionV>
              <wp:extent cx="5429861" cy="1036320"/>
              <wp:effectExtent l="0" t="0" r="0" b="0"/>
              <wp:wrapNone/>
              <wp:docPr id="4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BANNER OK TOTAL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29861" cy="10363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posOffset>81280</wp:posOffset>
                  </wp:positionH>
                  <wp:positionV relativeFrom="bottomMargin">
                    <wp:posOffset>185419</wp:posOffset>
                  </wp:positionV>
                  <wp:extent cx="455295" cy="447675"/>
                  <wp:effectExtent l="0" t="0" r="20955" b="28575"/>
                  <wp:wrapNone/>
                  <wp:docPr id="3" name="Ellips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455295" cy="4476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A007D" w:rsidRPr="007A007D" w:rsidRDefault="007A007D">
                              <w:pPr>
                                <w:pStyle w:val="Pieddepage"/>
                                <w:rPr>
                                  <w:rFonts w:cs="Alef"/>
                                </w:rPr>
                              </w:pPr>
                              <w:r w:rsidRPr="007A007D">
                                <w:rPr>
                                  <w:rFonts w:cs="Alef"/>
                                </w:rPr>
                                <w:fldChar w:fldCharType="begin"/>
                              </w:r>
                              <w:r w:rsidRPr="007A007D">
                                <w:rPr>
                                  <w:rFonts w:cs="Alef"/>
                                </w:rPr>
                                <w:instrText>PAGE  \* MERGEFORMAT</w:instrText>
                              </w:r>
                              <w:r w:rsidRPr="007A007D">
                                <w:rPr>
                                  <w:rFonts w:cs="Alef"/>
                                </w:rPr>
                                <w:fldChar w:fldCharType="separate"/>
                              </w:r>
                              <w:r w:rsidRPr="007A007D">
                                <w:rPr>
                                  <w:rFonts w:cs="Alef"/>
                                </w:rPr>
                                <w:t>2</w:t>
                              </w:r>
                              <w:r w:rsidRPr="007A007D">
                                <w:rPr>
                                  <w:rFonts w:cs="Alef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Ellipse 3" o:spid="_x0000_s1026" style="position:absolute;left:0;text-align:left;margin-left:6.4pt;margin-top:14.6pt;width:35.85pt;height:35.25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" filled="f" fillcolor="#c0504d" strokecolor="#7030a0" strokeweight="1pt">
                  <v:textbox inset=",0,,0">
                    <w:txbxContent>
                      <w:p w:rsidR="007A007D" w:rsidRPr="007A007D" w:rsidRDefault="007A007D">
                        <w:pPr>
                          <w:pStyle w:val="Pieddepage"/>
                          <w:rPr>
                            <w:rFonts w:cs="Alef"/>
                          </w:rPr>
                        </w:pPr>
                        <w:r w:rsidRPr="007A007D">
                          <w:rPr>
                            <w:rFonts w:cs="Alef"/>
                          </w:rPr>
                          <w:fldChar w:fldCharType="begin"/>
                        </w:r>
                        <w:r w:rsidRPr="007A007D">
                          <w:rPr>
                            <w:rFonts w:cs="Alef"/>
                          </w:rPr>
                          <w:instrText>PAGE  \* MERGEFORMAT</w:instrText>
                        </w:r>
                        <w:r w:rsidRPr="007A007D">
                          <w:rPr>
                            <w:rFonts w:cs="Alef"/>
                          </w:rPr>
                          <w:fldChar w:fldCharType="separate"/>
                        </w:r>
                        <w:r w:rsidRPr="007A007D">
                          <w:rPr>
                            <w:rFonts w:cs="Alef"/>
                          </w:rPr>
                          <w:t>2</w:t>
                        </w:r>
                        <w:r w:rsidRPr="007A007D">
                          <w:rPr>
                            <w:rFonts w:cs="Alef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  <w:p w:rsidR="007A007D" w:rsidRDefault="007A007D" w:rsidP="007A007D">
    <w:pPr>
      <w:pStyle w:val="Pieddepage"/>
      <w:jc w:val="center"/>
    </w:pPr>
  </w:p>
  <w:p w:rsidR="007A007D" w:rsidRDefault="007A007D" w:rsidP="007A007D">
    <w:pPr>
      <w:pStyle w:val="Pieddepage"/>
      <w:jc w:val="center"/>
    </w:pPr>
  </w:p>
  <w:p w:rsidR="007A007D" w:rsidRDefault="007A007D" w:rsidP="007A007D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1E3E" w:rsidRDefault="00F21E3E">
      <w:pPr>
        <w:spacing w:after="0" w:line="240" w:lineRule="auto"/>
      </w:pPr>
      <w:r>
        <w:separator/>
      </w:r>
    </w:p>
  </w:footnote>
  <w:footnote w:type="continuationSeparator" w:id="0">
    <w:p w:rsidR="00F21E3E" w:rsidRDefault="00F21E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171E" w:rsidRDefault="006F181E">
    <w:pPr>
      <w:pStyle w:val="En-tte"/>
      <w:tabs>
        <w:tab w:val="clear" w:pos="4677"/>
        <w:tab w:val="clear" w:pos="9355"/>
        <w:tab w:val="left" w:pos="1646"/>
      </w:tabs>
    </w:pPr>
    <w:r>
      <w:rPr>
        <w:noProof/>
      </w:rPr>
      <w:drawing>
        <wp:anchor distT="0" distB="0" distL="115200" distR="115200" simplePos="0" relativeHeight="18432" behindDoc="1" locked="0" layoutInCell="1" allowOverlap="1">
          <wp:simplePos x="0" y="0"/>
          <wp:positionH relativeFrom="column">
            <wp:posOffset>3258650</wp:posOffset>
          </wp:positionH>
          <wp:positionV relativeFrom="paragraph">
            <wp:posOffset>-5099483</wp:posOffset>
          </wp:positionV>
          <wp:extent cx="501989" cy="9481756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4703081" name=""/>
                  <pic:cNvPicPr>
                    <a:picLocks noChangeAspect="1"/>
                  </pic:cNvPicPr>
                </pic:nvPicPr>
                <pic:blipFill>
                  <a:blip r:embed="rId1"/>
                  <a:srcRect l="-2084" t="340" r="93634" b="-340"/>
                  <a:stretch/>
                </pic:blipFill>
                <pic:spPr bwMode="auto">
                  <a:xfrm rot="5399976">
                    <a:off x="0" y="0"/>
                    <a:ext cx="501988" cy="9481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  <w:t xml:space="preserve">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7A73"/>
    <w:multiLevelType w:val="multilevel"/>
    <w:tmpl w:val="C2803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8127D"/>
    <w:multiLevelType w:val="hybridMultilevel"/>
    <w:tmpl w:val="DDCC58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51E61"/>
    <w:multiLevelType w:val="hybridMultilevel"/>
    <w:tmpl w:val="8A2A15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62A47"/>
    <w:multiLevelType w:val="hybridMultilevel"/>
    <w:tmpl w:val="3BE8BC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028F9"/>
    <w:multiLevelType w:val="hybridMultilevel"/>
    <w:tmpl w:val="7B22359C"/>
    <w:lvl w:ilvl="0" w:tplc="C9AC4FBE">
      <w:start w:val="1"/>
      <w:numFmt w:val="decimal"/>
      <w:pStyle w:val="TitreFigure"/>
      <w:lvlText w:val="figure n° %1:"/>
      <w:lvlJc w:val="center"/>
      <w:pPr>
        <w:ind w:left="360" w:hanging="360"/>
      </w:pPr>
      <w:rPr>
        <w:rFonts w:ascii="Helvetica 45 Light" w:hAnsi="Helvetica 45 Ligh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2"/>
        <w:szCs w:val="2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221B00"/>
    <w:multiLevelType w:val="hybridMultilevel"/>
    <w:tmpl w:val="F2261D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31D19"/>
    <w:multiLevelType w:val="hybridMultilevel"/>
    <w:tmpl w:val="475E3008"/>
    <w:lvl w:ilvl="0" w:tplc="C5668410">
      <w:start w:val="1"/>
      <w:numFmt w:val="decimal"/>
      <w:pStyle w:val="TitreTableau"/>
      <w:lvlText w:val="tableau n°%1: "/>
      <w:lvlJc w:val="center"/>
      <w:pPr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0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4124B28"/>
    <w:multiLevelType w:val="hybridMultilevel"/>
    <w:tmpl w:val="276EEB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0D7CDE"/>
    <w:multiLevelType w:val="hybridMultilevel"/>
    <w:tmpl w:val="64FEFE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FF64F4"/>
    <w:multiLevelType w:val="hybridMultilevel"/>
    <w:tmpl w:val="530ED3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B1198"/>
    <w:multiLevelType w:val="hybridMultilevel"/>
    <w:tmpl w:val="3B9635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05152"/>
    <w:multiLevelType w:val="hybridMultilevel"/>
    <w:tmpl w:val="E00E37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0341E6"/>
    <w:multiLevelType w:val="hybridMultilevel"/>
    <w:tmpl w:val="CBDA08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0077D2"/>
    <w:multiLevelType w:val="hybridMultilevel"/>
    <w:tmpl w:val="0F021A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B104A0"/>
    <w:multiLevelType w:val="hybridMultilevel"/>
    <w:tmpl w:val="4B0A36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C715B9"/>
    <w:multiLevelType w:val="multilevel"/>
    <w:tmpl w:val="FA042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C86512F"/>
    <w:multiLevelType w:val="hybridMultilevel"/>
    <w:tmpl w:val="AE14A0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980B01"/>
    <w:multiLevelType w:val="hybridMultilevel"/>
    <w:tmpl w:val="A9DCE2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166530"/>
    <w:multiLevelType w:val="hybridMultilevel"/>
    <w:tmpl w:val="62A002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2106C5"/>
    <w:multiLevelType w:val="hybridMultilevel"/>
    <w:tmpl w:val="C1A6AF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25191"/>
    <w:multiLevelType w:val="hybridMultilevel"/>
    <w:tmpl w:val="F294A7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4F212C"/>
    <w:multiLevelType w:val="hybridMultilevel"/>
    <w:tmpl w:val="A58A2F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C00DEC"/>
    <w:multiLevelType w:val="hybridMultilevel"/>
    <w:tmpl w:val="8946B1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BF7AAC"/>
    <w:multiLevelType w:val="hybridMultilevel"/>
    <w:tmpl w:val="C6A668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7"/>
  </w:num>
  <w:num w:numId="4">
    <w:abstractNumId w:val="6"/>
  </w:num>
  <w:num w:numId="5">
    <w:abstractNumId w:val="4"/>
  </w:num>
  <w:num w:numId="6">
    <w:abstractNumId w:val="10"/>
  </w:num>
  <w:num w:numId="7">
    <w:abstractNumId w:val="0"/>
  </w:num>
  <w:num w:numId="8">
    <w:abstractNumId w:val="1"/>
  </w:num>
  <w:num w:numId="9">
    <w:abstractNumId w:val="9"/>
  </w:num>
  <w:num w:numId="10">
    <w:abstractNumId w:val="17"/>
  </w:num>
  <w:num w:numId="11">
    <w:abstractNumId w:val="11"/>
  </w:num>
  <w:num w:numId="12">
    <w:abstractNumId w:val="20"/>
  </w:num>
  <w:num w:numId="13">
    <w:abstractNumId w:val="2"/>
  </w:num>
  <w:num w:numId="14">
    <w:abstractNumId w:val="3"/>
  </w:num>
  <w:num w:numId="15">
    <w:abstractNumId w:val="22"/>
  </w:num>
  <w:num w:numId="16">
    <w:abstractNumId w:val="18"/>
  </w:num>
  <w:num w:numId="17">
    <w:abstractNumId w:val="15"/>
  </w:num>
  <w:num w:numId="18">
    <w:abstractNumId w:val="16"/>
  </w:num>
  <w:num w:numId="19">
    <w:abstractNumId w:val="23"/>
  </w:num>
  <w:num w:numId="20">
    <w:abstractNumId w:val="14"/>
  </w:num>
  <w:num w:numId="21">
    <w:abstractNumId w:val="12"/>
  </w:num>
  <w:num w:numId="22">
    <w:abstractNumId w:val="13"/>
  </w:num>
  <w:num w:numId="23">
    <w:abstractNumId w:val="21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019"/>
    <w:rsid w:val="000377D4"/>
    <w:rsid w:val="00040D66"/>
    <w:rsid w:val="00064DB4"/>
    <w:rsid w:val="000974B9"/>
    <w:rsid w:val="000A1A2C"/>
    <w:rsid w:val="000A7832"/>
    <w:rsid w:val="000B5E13"/>
    <w:rsid w:val="0014536D"/>
    <w:rsid w:val="001D0B54"/>
    <w:rsid w:val="002043BE"/>
    <w:rsid w:val="00293962"/>
    <w:rsid w:val="002B131A"/>
    <w:rsid w:val="002F6BE1"/>
    <w:rsid w:val="003332F4"/>
    <w:rsid w:val="004370C4"/>
    <w:rsid w:val="004404D4"/>
    <w:rsid w:val="00525F9E"/>
    <w:rsid w:val="0057645E"/>
    <w:rsid w:val="005A6BF6"/>
    <w:rsid w:val="005E165C"/>
    <w:rsid w:val="00646747"/>
    <w:rsid w:val="00665DF3"/>
    <w:rsid w:val="006B4980"/>
    <w:rsid w:val="006F181E"/>
    <w:rsid w:val="007641FA"/>
    <w:rsid w:val="00786A2B"/>
    <w:rsid w:val="007A007D"/>
    <w:rsid w:val="007E02C9"/>
    <w:rsid w:val="00845DDF"/>
    <w:rsid w:val="009005FD"/>
    <w:rsid w:val="0092530B"/>
    <w:rsid w:val="00933501"/>
    <w:rsid w:val="00980042"/>
    <w:rsid w:val="00997835"/>
    <w:rsid w:val="00A20B80"/>
    <w:rsid w:val="00A37D32"/>
    <w:rsid w:val="00A428FA"/>
    <w:rsid w:val="00A8638F"/>
    <w:rsid w:val="00A86912"/>
    <w:rsid w:val="00A93B75"/>
    <w:rsid w:val="00B11CAA"/>
    <w:rsid w:val="00B14992"/>
    <w:rsid w:val="00BD3458"/>
    <w:rsid w:val="00BF00E7"/>
    <w:rsid w:val="00BF0BCF"/>
    <w:rsid w:val="00BF73E0"/>
    <w:rsid w:val="00C021C8"/>
    <w:rsid w:val="00C13EDA"/>
    <w:rsid w:val="00C162B4"/>
    <w:rsid w:val="00C57231"/>
    <w:rsid w:val="00C911D1"/>
    <w:rsid w:val="00C959F7"/>
    <w:rsid w:val="00CC213A"/>
    <w:rsid w:val="00D22213"/>
    <w:rsid w:val="00DE171E"/>
    <w:rsid w:val="00E74019"/>
    <w:rsid w:val="00EC2F1A"/>
    <w:rsid w:val="00F2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CEECC4"/>
  <w15:docId w15:val="{015E5453-C72A-4F15-B7AD-D1EC0391A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4019"/>
    <w:rPr>
      <w:rFonts w:ascii="Alef" w:hAnsi="Alef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65DF3"/>
    <w:pPr>
      <w:keepNext/>
      <w:keepLines/>
      <w:spacing w:before="480" w:after="0"/>
      <w:jc w:val="center"/>
      <w:outlineLvl w:val="0"/>
    </w:pPr>
    <w:rPr>
      <w:rFonts w:ascii="Pochoir Pleine" w:eastAsiaTheme="majorEastAsia" w:hAnsi="Pochoir Pleine" w:cstheme="majorBidi"/>
      <w:b/>
      <w:bCs/>
      <w:color w:val="000000" w:themeColor="text1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7401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7030A0"/>
      <w:sz w:val="4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74019"/>
    <w:pPr>
      <w:keepNext/>
      <w:keepLines/>
      <w:spacing w:before="200" w:after="0"/>
      <w:outlineLvl w:val="2"/>
    </w:pPr>
    <w:rPr>
      <w:rFonts w:eastAsiaTheme="majorEastAsia" w:cstheme="majorBidi"/>
      <w:b/>
      <w:bCs/>
      <w:iCs/>
      <w:color w:val="00B0F0"/>
      <w:sz w:val="36"/>
      <w:szCs w:val="3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005FD"/>
    <w:pPr>
      <w:keepNext/>
      <w:keepLines/>
      <w:spacing w:before="200" w:after="0"/>
      <w:outlineLvl w:val="3"/>
    </w:pPr>
    <w:rPr>
      <w:rFonts w:eastAsiaTheme="majorEastAsia" w:cstheme="majorBidi"/>
      <w:color w:val="232323"/>
      <w:sz w:val="24"/>
      <w:szCs w:val="32"/>
      <w:u w:val="singl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b/>
      <w:bCs/>
      <w:color w:val="444444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32323"/>
      <w:sz w:val="28"/>
      <w:szCs w:val="28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b/>
      <w:bCs/>
      <w:color w:val="606060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4444"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44444"/>
      <w:sz w:val="23"/>
      <w:szCs w:val="23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65DF3"/>
    <w:rPr>
      <w:rFonts w:ascii="Pochoir Pleine" w:eastAsiaTheme="majorEastAsia" w:hAnsi="Pochoir Pleine" w:cstheme="majorBidi"/>
      <w:b/>
      <w:bCs/>
      <w:color w:val="000000" w:themeColor="text1"/>
      <w:sz w:val="48"/>
      <w:szCs w:val="48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E74019"/>
    <w:rPr>
      <w:rFonts w:ascii="Alef" w:eastAsiaTheme="majorEastAsia" w:hAnsi="Alef" w:cstheme="majorBidi"/>
      <w:b/>
      <w:bCs/>
      <w:color w:val="7030A0"/>
      <w:sz w:val="40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E74019"/>
    <w:rPr>
      <w:rFonts w:ascii="Alef" w:eastAsiaTheme="majorEastAsia" w:hAnsi="Alef" w:cstheme="majorBidi"/>
      <w:b/>
      <w:bCs/>
      <w:iCs/>
      <w:color w:val="00B0F0"/>
      <w:sz w:val="36"/>
      <w:szCs w:val="36"/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9005FD"/>
    <w:rPr>
      <w:rFonts w:ascii="Alef" w:eastAsiaTheme="majorEastAsia" w:hAnsi="Alef" w:cstheme="majorBidi"/>
      <w:color w:val="232323"/>
      <w:sz w:val="24"/>
      <w:szCs w:val="32"/>
      <w:u w:val="single"/>
      <w:lang w:val="fr-FR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character" w:customStyle="1" w:styleId="CitationCar">
    <w:name w:val="Citation Car"/>
    <w:link w:val="Citation"/>
    <w:uiPriority w:val="29"/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PieddepageCar">
    <w:name w:val="Pied de page Car"/>
    <w:link w:val="Pieddepage"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  <w:qFormat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Pieddepage">
    <w:name w:val="footer"/>
    <w:basedOn w:val="Normal"/>
    <w:link w:val="PieddepageCar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Sansinterligne">
    <w:name w:val="No Spacing"/>
    <w:basedOn w:val="Normal"/>
    <w:uiPriority w:val="1"/>
    <w:qFormat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pPr>
      <w:ind w:left="4536"/>
      <w:jc w:val="both"/>
    </w:pPr>
    <w:rPr>
      <w:i/>
      <w:iCs/>
      <w:color w:val="373737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  <w:spacing w:line="240" w:lineRule="auto"/>
      <w:outlineLvl w:val="0"/>
    </w:pPr>
    <w:rPr>
      <w:rFonts w:asciiTheme="majorHAnsi" w:eastAsiaTheme="majorEastAsia" w:hAnsiTheme="majorHAnsi" w:cstheme="majorBidi"/>
      <w:i/>
      <w:iCs/>
      <w:color w:val="444444"/>
      <w:sz w:val="52"/>
      <w:szCs w:val="52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auto" w:fill="EEEEEE"/>
      <w:ind w:left="567" w:right="567"/>
      <w:jc w:val="both"/>
    </w:pPr>
    <w:rPr>
      <w:b/>
      <w:bCs/>
      <w:i/>
      <w:iCs/>
      <w:color w:val="464646"/>
      <w:sz w:val="19"/>
      <w:szCs w:val="19"/>
    </w:rPr>
  </w:style>
  <w:style w:type="paragraph" w:styleId="Titre">
    <w:name w:val="Title"/>
    <w:basedOn w:val="Normal"/>
    <w:next w:val="Normal"/>
    <w:link w:val="TitreCar"/>
    <w:uiPriority w:val="10"/>
    <w:qFormat/>
    <w:pPr>
      <w:pBdr>
        <w:bottom w:val="single" w:sz="24" w:space="0" w:color="000000" w:themeColor="text1"/>
      </w:pBdr>
      <w:spacing w:before="300" w:after="8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72"/>
      <w:szCs w:val="72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customStyle="1" w:styleId="DecimalAligned">
    <w:name w:val="Decimal Aligned"/>
    <w:basedOn w:val="Normal"/>
    <w:uiPriority w:val="40"/>
    <w:qFormat/>
    <w:rsid w:val="007E02C9"/>
    <w:pPr>
      <w:tabs>
        <w:tab w:val="decimal" w:pos="360"/>
      </w:tabs>
    </w:pPr>
    <w:rPr>
      <w:rFonts w:eastAsiaTheme="minorEastAsia" w:cs="Times New Roman"/>
      <w:lang w:eastAsia="fr-FR"/>
    </w:rPr>
  </w:style>
  <w:style w:type="character" w:styleId="Accentuationlgre">
    <w:name w:val="Subtle Emphasis"/>
    <w:basedOn w:val="Policepardfaut"/>
    <w:uiPriority w:val="19"/>
    <w:qFormat/>
    <w:rsid w:val="007E02C9"/>
    <w:rPr>
      <w:i/>
      <w:iCs/>
    </w:rPr>
  </w:style>
  <w:style w:type="table" w:styleId="Tramemoyenne2-Accent5">
    <w:name w:val="Medium Shading 2 Accent 5"/>
    <w:basedOn w:val="TableauNormal"/>
    <w:uiPriority w:val="64"/>
    <w:rsid w:val="007E02C9"/>
    <w:pPr>
      <w:spacing w:after="0" w:line="240" w:lineRule="auto"/>
    </w:pPr>
    <w:rPr>
      <w:rFonts w:eastAsiaTheme="minorEastAsia"/>
      <w:lang w:val="fr-FR"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bitlink--hash">
    <w:name w:val="bitlink--hash"/>
    <w:basedOn w:val="Policepardfaut"/>
    <w:rsid w:val="00C021C8"/>
  </w:style>
  <w:style w:type="character" w:styleId="Mentionnonrsolue">
    <w:name w:val="Unresolved Mention"/>
    <w:basedOn w:val="Policepardfaut"/>
    <w:uiPriority w:val="99"/>
    <w:semiHidden/>
    <w:unhideWhenUsed/>
    <w:rsid w:val="00C021C8"/>
    <w:rPr>
      <w:color w:val="605E5C"/>
      <w:shd w:val="clear" w:color="auto" w:fill="E1DFDD"/>
    </w:rPr>
  </w:style>
  <w:style w:type="paragraph" w:customStyle="1" w:styleId="TitreFigure">
    <w:name w:val="Titre Figure"/>
    <w:basedOn w:val="Normal"/>
    <w:next w:val="Normal"/>
    <w:autoRedefine/>
    <w:rsid w:val="002B131A"/>
    <w:pPr>
      <w:numPr>
        <w:numId w:val="5"/>
      </w:numPr>
      <w:spacing w:before="60" w:after="60" w:line="240" w:lineRule="auto"/>
      <w:jc w:val="center"/>
    </w:pPr>
    <w:rPr>
      <w:rFonts w:ascii="Helvetica 45 Light" w:eastAsia="Times New Roman" w:hAnsi="Helvetica 45 Light" w:cs="Times New Roman"/>
      <w:lang w:eastAsia="fr-FR"/>
    </w:rPr>
  </w:style>
  <w:style w:type="paragraph" w:customStyle="1" w:styleId="TitreTableau">
    <w:name w:val="Titre Tableau"/>
    <w:basedOn w:val="Normal"/>
    <w:next w:val="Normal"/>
    <w:autoRedefine/>
    <w:rsid w:val="002B131A"/>
    <w:pPr>
      <w:numPr>
        <w:numId w:val="4"/>
      </w:numPr>
      <w:spacing w:before="240" w:after="240" w:line="240" w:lineRule="auto"/>
      <w:jc w:val="center"/>
    </w:pPr>
    <w:rPr>
      <w:rFonts w:ascii="Helvetica 45 Light" w:eastAsia="Times New Roman" w:hAnsi="Helvetica 45 Light" w:cs="Times New Roman"/>
      <w:lang w:eastAsia="fr-FR"/>
    </w:rPr>
  </w:style>
  <w:style w:type="paragraph" w:customStyle="1" w:styleId="Titre-section">
    <w:name w:val="Titre-section"/>
    <w:basedOn w:val="Normal"/>
    <w:next w:val="Normal"/>
    <w:link w:val="Titre-sectionCar"/>
    <w:autoRedefine/>
    <w:rsid w:val="002B131A"/>
    <w:pPr>
      <w:keepNext/>
      <w:spacing w:before="240" w:after="240" w:line="240" w:lineRule="auto"/>
      <w:jc w:val="both"/>
    </w:pPr>
    <w:rPr>
      <w:rFonts w:ascii="Helvetica 45 Light" w:eastAsia="Times New Roman" w:hAnsi="Helvetica 45 Light" w:cs="Times New Roman"/>
      <w:color w:val="FF6600"/>
      <w:sz w:val="36"/>
      <w:szCs w:val="36"/>
      <w:lang w:eastAsia="fr-FR"/>
    </w:rPr>
  </w:style>
  <w:style w:type="character" w:customStyle="1" w:styleId="Titre-sectionCar">
    <w:name w:val="Titre-section Car"/>
    <w:basedOn w:val="Policepardfaut"/>
    <w:link w:val="Titre-section"/>
    <w:rsid w:val="002B131A"/>
    <w:rPr>
      <w:rFonts w:ascii="Helvetica 45 Light" w:eastAsia="Times New Roman" w:hAnsi="Helvetica 45 Light" w:cs="Times New Roman"/>
      <w:color w:val="FF6600"/>
      <w:sz w:val="36"/>
      <w:szCs w:val="36"/>
      <w:lang w:val="fr-FR" w:eastAsia="fr-FR"/>
    </w:rPr>
  </w:style>
  <w:style w:type="paragraph" w:styleId="Retraitnormal">
    <w:name w:val="Normal Indent"/>
    <w:aliases w:val="Retrait normal Car1,Retrait normal Car Car"/>
    <w:basedOn w:val="Normal"/>
    <w:link w:val="RetraitnormalCar"/>
    <w:rsid w:val="002B131A"/>
    <w:pPr>
      <w:spacing w:after="0" w:line="240" w:lineRule="auto"/>
      <w:ind w:left="708"/>
    </w:pPr>
    <w:rPr>
      <w:rFonts w:ascii="Helvetica 45 Light" w:eastAsia="Times New Roman" w:hAnsi="Helvetica 45 Light" w:cs="Times New Roman"/>
      <w:sz w:val="20"/>
      <w:szCs w:val="20"/>
    </w:rPr>
  </w:style>
  <w:style w:type="character" w:customStyle="1" w:styleId="RetraitnormalCar">
    <w:name w:val="Retrait normal Car"/>
    <w:aliases w:val="Retrait normal Car1 Car,Retrait normal Car Car Car"/>
    <w:basedOn w:val="Policepardfaut"/>
    <w:link w:val="Retraitnormal"/>
    <w:locked/>
    <w:rsid w:val="002B131A"/>
    <w:rPr>
      <w:rFonts w:ascii="Helvetica 45 Light" w:eastAsia="Times New Roman" w:hAnsi="Helvetica 45 Light" w:cs="Times New Roman"/>
      <w:sz w:val="20"/>
      <w:szCs w:val="20"/>
      <w:lang w:val="fr-FR"/>
    </w:rPr>
  </w:style>
  <w:style w:type="paragraph" w:styleId="NormalWeb">
    <w:name w:val="Normal (Web)"/>
    <w:basedOn w:val="Normal"/>
    <w:uiPriority w:val="99"/>
    <w:rsid w:val="002B1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TableauGrille3-Accentuation5">
    <w:name w:val="Grid Table 3 Accent 5"/>
    <w:basedOn w:val="TableauNormal"/>
    <w:uiPriority w:val="48"/>
    <w:rsid w:val="007641FA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character" w:customStyle="1" w:styleId="object">
    <w:name w:val="object"/>
    <w:basedOn w:val="Policepardfaut"/>
    <w:rsid w:val="00646747"/>
  </w:style>
  <w:style w:type="paragraph" w:customStyle="1" w:styleId="para">
    <w:name w:val="para"/>
    <w:basedOn w:val="Normal"/>
    <w:rsid w:val="001D0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elemliste">
    <w:name w:val="elemliste"/>
    <w:basedOn w:val="Normal"/>
    <w:rsid w:val="001D0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1D0B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8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5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mella_d\Documents\Sous-marin\Documents%20de%20travail%20IP\Indicateurs\%5bquestionnaires%5d%20BILAN%20projet\Questionnai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77359-BF7B-4920-AC46-EE351ECBC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Questionnaire.dotx</Template>
  <TotalTime>9445</TotalTime>
  <Pages>3</Pages>
  <Words>449</Words>
  <Characters>2813</Characters>
  <Application>Microsoft Office Word</Application>
  <DocSecurity>0</DocSecurity>
  <Lines>51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ramella_d</dc:creator>
  <cp:keywords/>
  <dc:description/>
  <cp:lastModifiedBy>ramella_d</cp:lastModifiedBy>
  <cp:revision>5</cp:revision>
  <dcterms:created xsi:type="dcterms:W3CDTF">2023-07-03T06:56:00Z</dcterms:created>
  <dcterms:modified xsi:type="dcterms:W3CDTF">2023-09-04T22:44:00Z</dcterms:modified>
</cp:coreProperties>
</file>